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26" w:rsidRPr="005F3088" w:rsidRDefault="00DA5A26" w:rsidP="006F63FE">
      <w:pPr>
        <w:jc w:val="center"/>
        <w:rPr>
          <w:b/>
          <w:sz w:val="28"/>
          <w:lang w:val="ru-RU"/>
        </w:rPr>
      </w:pPr>
      <w:r w:rsidRPr="005F3088">
        <w:rPr>
          <w:b/>
          <w:sz w:val="28"/>
          <w:lang w:val="ru-RU"/>
        </w:rPr>
        <w:t>АННОТАЦИЯ</w:t>
      </w:r>
    </w:p>
    <w:p w:rsidR="00DA5A26" w:rsidRPr="005F3088" w:rsidRDefault="00DA5A26" w:rsidP="006F63FE">
      <w:pPr>
        <w:jc w:val="center"/>
        <w:rPr>
          <w:b/>
          <w:sz w:val="28"/>
          <w:lang w:val="ru-RU"/>
        </w:rPr>
      </w:pPr>
      <w:r w:rsidRPr="005F3088">
        <w:rPr>
          <w:b/>
          <w:sz w:val="28"/>
          <w:lang w:val="ru-RU"/>
        </w:rPr>
        <w:t>к рабочей программе по предмету «</w:t>
      </w:r>
      <w:r>
        <w:rPr>
          <w:b/>
          <w:sz w:val="28"/>
          <w:lang w:val="ru-RU"/>
        </w:rPr>
        <w:t>История» для 5</w:t>
      </w:r>
      <w:r w:rsidRPr="005F3088">
        <w:rPr>
          <w:b/>
          <w:sz w:val="28"/>
          <w:lang w:val="ru-RU"/>
        </w:rPr>
        <w:t>-9 классов.</w:t>
      </w:r>
    </w:p>
    <w:p w:rsidR="00DA5A26" w:rsidRPr="007F0673" w:rsidRDefault="00DA5A26" w:rsidP="006F63FE">
      <w:pPr>
        <w:widowControl/>
        <w:ind w:firstLine="851"/>
        <w:contextualSpacing/>
        <w:rPr>
          <w:rFonts w:eastAsia="Times New Roman"/>
          <w:b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kern w:val="0"/>
          <w:sz w:val="24"/>
          <w:szCs w:val="24"/>
          <w:lang w:val="ru-RU" w:eastAsia="ru-RU"/>
        </w:rPr>
        <w:t>Рабочая программа разработана на основе:</w:t>
      </w:r>
    </w:p>
    <w:p w:rsidR="00DA5A26" w:rsidRPr="007F0673" w:rsidRDefault="00DA5A26" w:rsidP="006F63FE">
      <w:pPr>
        <w:ind w:left="142" w:right="142" w:firstLine="284"/>
        <w:rPr>
          <w:rFonts w:eastAsia="Times New Roman"/>
          <w:sz w:val="24"/>
          <w:szCs w:val="24"/>
          <w:lang w:val="ru-RU" w:eastAsia="ru-RU"/>
        </w:rPr>
      </w:pPr>
      <w:r w:rsidRPr="007F0673">
        <w:rPr>
          <w:rFonts w:eastAsia="Times New Roman"/>
          <w:sz w:val="24"/>
          <w:szCs w:val="24"/>
          <w:lang w:val="ru-RU" w:eastAsia="ru-RU"/>
        </w:rPr>
        <w:t xml:space="preserve">Федеральный закон от 29 декабря 2012 года № 273-ФЗ «Об образовании в Российской Федерации» (с изменениями и дополнениями); </w:t>
      </w:r>
    </w:p>
    <w:p w:rsidR="00DA5A26" w:rsidRPr="007F0673" w:rsidRDefault="00DA5A26" w:rsidP="006F63FE">
      <w:pPr>
        <w:ind w:left="142" w:right="142" w:firstLine="284"/>
        <w:rPr>
          <w:rFonts w:eastAsia="Times New Roman"/>
          <w:sz w:val="24"/>
          <w:szCs w:val="24"/>
          <w:lang w:val="ru-RU" w:eastAsia="ru-RU"/>
        </w:rPr>
      </w:pPr>
      <w:r w:rsidRPr="007F0673">
        <w:rPr>
          <w:rFonts w:eastAsia="Times New Roman"/>
          <w:sz w:val="24"/>
          <w:szCs w:val="24"/>
          <w:lang w:val="ru-RU" w:eastAsia="ru-RU"/>
        </w:rPr>
        <w:t xml:space="preserve">Федеральный государственный образовательный стандарт основного общего образования, утверждённый приказом Министерства образования Российской Федерации от 17.12.2010г № 1897 (с изменениями на 02.02.2016, приказ Министерства образования Российской Федерации от 31.12.2015г. №1577); </w:t>
      </w:r>
    </w:p>
    <w:p w:rsidR="00DA5A26" w:rsidRPr="007F0673" w:rsidRDefault="00DA5A26" w:rsidP="006F63FE">
      <w:pPr>
        <w:ind w:left="142" w:firstLine="567"/>
        <w:rPr>
          <w:rFonts w:eastAsia="Times New Roman"/>
          <w:sz w:val="24"/>
          <w:szCs w:val="24"/>
          <w:lang w:val="ru-RU" w:eastAsia="ru-RU"/>
        </w:rPr>
      </w:pPr>
      <w:r w:rsidRPr="007F0673">
        <w:rPr>
          <w:rFonts w:eastAsia="Times New Roman"/>
          <w:sz w:val="24"/>
          <w:szCs w:val="24"/>
          <w:lang w:val="ru-RU" w:eastAsia="ru-RU"/>
        </w:rPr>
        <w:t>Приказ Министерства образования и науки Российской Федерации от 31  марта 2014 года № 253 «Об утверждении  федерального перечня 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A5A26" w:rsidRPr="007F0673" w:rsidRDefault="00DA5A26" w:rsidP="006F63FE">
      <w:pPr>
        <w:ind w:left="142" w:right="142" w:firstLine="284"/>
        <w:rPr>
          <w:rFonts w:eastAsia="Times New Roman"/>
          <w:sz w:val="24"/>
          <w:szCs w:val="24"/>
          <w:lang w:val="ru-RU" w:eastAsia="ru-RU"/>
        </w:rPr>
      </w:pPr>
      <w:r w:rsidRPr="007F0673">
        <w:rPr>
          <w:rFonts w:eastAsia="Times New Roman"/>
          <w:sz w:val="24"/>
          <w:szCs w:val="24"/>
          <w:lang w:val="ru-RU" w:eastAsia="ru-RU"/>
        </w:rPr>
        <w:t xml:space="preserve">  Приказ Министерства образования и науки Российской Федерации от 28  декабря 2018 года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A5A26" w:rsidRPr="007F0673" w:rsidRDefault="00DA5A26" w:rsidP="006F63FE">
      <w:pPr>
        <w:widowControl/>
        <w:ind w:firstLine="851"/>
        <w:contextualSpacing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sz w:val="24"/>
          <w:szCs w:val="24"/>
          <w:lang w:val="ru-RU" w:eastAsia="ru-RU"/>
        </w:rPr>
        <w:t>СанПиН 2.4.2.2821-10, зарегистрированные в Министерстве юстиции Российской Федерации 03.03.2011г, регистрационный №19993 (с изменениями на 24.11.2015г.)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-Примерной программы основного общего образования по истории</w:t>
      </w:r>
    </w:p>
    <w:p w:rsidR="00DA5A26" w:rsidRPr="007F0673" w:rsidRDefault="00DA5A26" w:rsidP="006F63FE">
      <w:pPr>
        <w:widowControl/>
        <w:ind w:firstLine="709"/>
        <w:contextualSpacing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i/>
          <w:iCs/>
          <w:kern w:val="0"/>
          <w:sz w:val="24"/>
          <w:szCs w:val="24"/>
          <w:lang w:val="ru-RU" w:eastAsia="ru-RU"/>
        </w:rPr>
        <w:t>Главная цель изучения истории в современной школе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 xml:space="preserve"> - образование, развитие и воспитание личности обучающегося,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применять исторические знания в учебной и социальной деятельности. </w:t>
      </w:r>
    </w:p>
    <w:p w:rsidR="00DA5A26" w:rsidRPr="007F0673" w:rsidRDefault="00DA5A26" w:rsidP="006F63FE">
      <w:pPr>
        <w:widowControl/>
        <w:ind w:firstLine="709"/>
        <w:contextualSpacing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i/>
          <w:iCs/>
          <w:kern w:val="0"/>
          <w:sz w:val="24"/>
          <w:szCs w:val="24"/>
          <w:lang w:val="ru-RU" w:eastAsia="ru-RU"/>
        </w:rPr>
        <w:t>Задачи изучения истории в основной школе:</w:t>
      </w:r>
    </w:p>
    <w:p w:rsidR="00DA5A26" w:rsidRPr="007F0673" w:rsidRDefault="00DA5A26" w:rsidP="006F63FE">
      <w:pPr>
        <w:widowControl/>
        <w:numPr>
          <w:ilvl w:val="0"/>
          <w:numId w:val="5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DA5A26" w:rsidRPr="007F0673" w:rsidRDefault="00DA5A26" w:rsidP="006F63FE">
      <w:pPr>
        <w:widowControl/>
        <w:numPr>
          <w:ilvl w:val="0"/>
          <w:numId w:val="5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освоение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DA5A26" w:rsidRPr="007F0673" w:rsidRDefault="00DA5A26" w:rsidP="006F63FE">
      <w:pPr>
        <w:widowControl/>
        <w:numPr>
          <w:ilvl w:val="0"/>
          <w:numId w:val="5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DA5A26" w:rsidRPr="007F0673" w:rsidRDefault="00DA5A26" w:rsidP="006F63FE">
      <w:pPr>
        <w:widowControl/>
        <w:numPr>
          <w:ilvl w:val="0"/>
          <w:numId w:val="5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формирование ценностных ориентаций в ходе ознакомления с исторически сложившимися культурными, религиозными, этно-национальными традициями;</w:t>
      </w:r>
    </w:p>
    <w:p w:rsidR="00DA5A26" w:rsidRPr="007F0673" w:rsidRDefault="00DA5A26" w:rsidP="006F63FE">
      <w:pPr>
        <w:widowControl/>
        <w:numPr>
          <w:ilvl w:val="0"/>
          <w:numId w:val="5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применение знаний и представлений об исторически сложившихся системах социальных норм и ценностей для жизни в поликультурном, полиэтничном и многоконфессиональном обществе, участия в межкультурном взаимодействии, толерантного отношения к представителям других народов и стран.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94"/>
        <w:gridCol w:w="7602"/>
      </w:tblGrid>
      <w:tr w:rsidR="00DA5A26" w:rsidRPr="007F0673" w:rsidTr="00EE77EF">
        <w:tc>
          <w:tcPr>
            <w:tcW w:w="1668" w:type="dxa"/>
          </w:tcPr>
          <w:p w:rsidR="00DA5A26" w:rsidRPr="007F0673" w:rsidRDefault="00DA5A26" w:rsidP="00EE77EF">
            <w:pPr>
              <w:widowControl/>
              <w:contextualSpacing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11657" w:type="dxa"/>
          </w:tcPr>
          <w:p w:rsidR="00DA5A26" w:rsidRPr="007F0673" w:rsidRDefault="00DA5A26" w:rsidP="00EE77EF">
            <w:pPr>
              <w:widowControl/>
              <w:contextualSpacing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Задачи</w:t>
            </w:r>
          </w:p>
        </w:tc>
      </w:tr>
      <w:tr w:rsidR="00DA5A26" w:rsidRPr="006F63FE" w:rsidTr="00EE77EF">
        <w:tc>
          <w:tcPr>
            <w:tcW w:w="1668" w:type="dxa"/>
          </w:tcPr>
          <w:p w:rsidR="00DA5A26" w:rsidRPr="007F0673" w:rsidRDefault="00DA5A26" w:rsidP="00EE77EF">
            <w:pPr>
              <w:widowControl/>
              <w:contextualSpacing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657" w:type="dxa"/>
          </w:tcPr>
          <w:p w:rsidR="00DA5A26" w:rsidRPr="007F0673" w:rsidRDefault="00DA5A26" w:rsidP="00EE77EF">
            <w:pPr>
              <w:widowControl/>
              <w:shd w:val="clear" w:color="auto" w:fill="FFFFFF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-овладение знаниями о своеобразии эпохи Древнего мира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-воспитание толерантности, уважения к культурному наследию, религии различных народов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-развитие у учащихся интеллектуальных способностей и умений самостоятельно овладевать историческими знаниями и применять их в различных ситуациях</w:t>
            </w:r>
          </w:p>
        </w:tc>
      </w:tr>
      <w:tr w:rsidR="00DA5A26" w:rsidRPr="006F63FE" w:rsidTr="00EE77EF">
        <w:tc>
          <w:tcPr>
            <w:tcW w:w="1668" w:type="dxa"/>
          </w:tcPr>
          <w:p w:rsidR="00DA5A26" w:rsidRPr="007F0673" w:rsidRDefault="00DA5A26" w:rsidP="00EE77EF">
            <w:pPr>
              <w:widowControl/>
              <w:contextualSpacing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657" w:type="dxa"/>
          </w:tcPr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 показать самобытные черты средневековья, его непохожесть на современный мир, с тем чтобы помочь обучающимся не судить с высока о давно ушедших веках, а стремиться их понять и с уважением относиться не только к своим, но и к чужим традициям.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-Создать условия для приобретения обучающимися опыта формулирования самостоятельных оценочных суждений, необходимых для     закрепления ценностного отношения к социальному опыту и культурному наследию человечества.</w:t>
            </w:r>
          </w:p>
        </w:tc>
      </w:tr>
      <w:tr w:rsidR="00DA5A26" w:rsidRPr="006F63FE" w:rsidTr="00EE77EF">
        <w:tc>
          <w:tcPr>
            <w:tcW w:w="1668" w:type="dxa"/>
          </w:tcPr>
          <w:p w:rsidR="00DA5A26" w:rsidRPr="007F0673" w:rsidRDefault="00DA5A26" w:rsidP="00EE77EF">
            <w:pPr>
              <w:widowControl/>
              <w:contextualSpacing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1657" w:type="dxa"/>
          </w:tcPr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-осветить экономическое, социальное, политическое и культурное развитие России и мира, показать общие черты и различия.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-охарактеризовать выдающихся деятелей России и мира, их роль в истории и культуре.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-сформировать открытое историческое мышление: умение видеть развитие общественных процессов (определять причины и прогнозировать следствия).</w:t>
            </w:r>
          </w:p>
        </w:tc>
      </w:tr>
      <w:tr w:rsidR="00DA5A26" w:rsidRPr="006F63FE" w:rsidTr="00EE77EF">
        <w:tc>
          <w:tcPr>
            <w:tcW w:w="1668" w:type="dxa"/>
          </w:tcPr>
          <w:p w:rsidR="00DA5A26" w:rsidRPr="007F0673" w:rsidRDefault="00DA5A26" w:rsidP="00EE77EF">
            <w:pPr>
              <w:widowControl/>
              <w:contextualSpacing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657" w:type="dxa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-формирование у молодого поколения ориентиров для гражданской, этнонациональной, социальной, культурной самоидентификации в окружающем мире;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-воспитание учащихся в духе патриотизма, уважения к своему Отечеству — многонациональному Российскому государству в соответствии с идеями взаимопонимания, толерантности и мира между людьми и народами;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-развитие у учащихся способности анализировать содержащуюся в различных источниках информацию о событиях и явлениях прошлого и настоящего;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обществе.</w:t>
            </w:r>
          </w:p>
        </w:tc>
      </w:tr>
      <w:tr w:rsidR="00DA5A26" w:rsidRPr="006F63FE" w:rsidTr="00EE77EF">
        <w:tc>
          <w:tcPr>
            <w:tcW w:w="1668" w:type="dxa"/>
          </w:tcPr>
          <w:p w:rsidR="00DA5A26" w:rsidRPr="007F0673" w:rsidRDefault="00DA5A26" w:rsidP="00EE77EF">
            <w:pPr>
              <w:widowControl/>
              <w:contextualSpacing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1657" w:type="dxa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 дать представление о важнейших исторических событиях, объяснить в чем состояли их цели и результаты, сравнить развитие России со странами Западной Европы в XIX - начале XX века.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 научить самостоятельно истолковывать факты и события, соотносить общие исторические процессы и отдельные факты, выявлять существенные черты, объяснять их суть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 раскрыть во взаимосвязи и взаимозависимости явления экономики, политики и культуры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 научить рассматривать общественные явления в развитии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-научить обобщить и систематизировать полученную информацию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-формировать у учащихся широту мировоззрения, гуманизм и уважение к истории человечества и культуре</w:t>
            </w:r>
          </w:p>
        </w:tc>
      </w:tr>
    </w:tbl>
    <w:p w:rsidR="00DA5A26" w:rsidRPr="007F0673" w:rsidRDefault="00DA5A26" w:rsidP="006F63FE">
      <w:pPr>
        <w:widowControl/>
        <w:shd w:val="clear" w:color="auto" w:fill="FFFFFF"/>
        <w:contextualSpacing/>
        <w:rPr>
          <w:rFonts w:eastAsia="Times New Roman"/>
          <w:color w:val="FF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ind w:firstLine="709"/>
        <w:contextualSpacing/>
        <w:rPr>
          <w:rFonts w:eastAsia="Times New Roman"/>
          <w:kern w:val="0"/>
          <w:sz w:val="24"/>
          <w:szCs w:val="24"/>
          <w:lang w:val="ru-RU" w:eastAsia="ru-RU"/>
        </w:rPr>
      </w:pPr>
      <w:bookmarkStart w:id="0" w:name="_Hlk514148367"/>
      <w:r w:rsidRPr="007F0673">
        <w:rPr>
          <w:rFonts w:eastAsia="Times New Roman"/>
          <w:kern w:val="0"/>
          <w:sz w:val="24"/>
          <w:szCs w:val="24"/>
          <w:lang w:val="ru-RU" w:eastAsia="ru-RU"/>
        </w:rPr>
        <w:t>Программа рассчитана на  348 часов со следующим распределением часов по годам обучения / классам:</w:t>
      </w:r>
    </w:p>
    <w:p w:rsidR="00DA5A26" w:rsidRPr="007F0673" w:rsidRDefault="00DA5A26" w:rsidP="006F63FE">
      <w:pPr>
        <w:widowControl/>
        <w:numPr>
          <w:ilvl w:val="0"/>
          <w:numId w:val="1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Первый год обучения / 5 класс – 70 часов</w:t>
      </w:r>
    </w:p>
    <w:p w:rsidR="00DA5A26" w:rsidRPr="007F0673" w:rsidRDefault="00DA5A26" w:rsidP="006F63FE">
      <w:pPr>
        <w:widowControl/>
        <w:numPr>
          <w:ilvl w:val="0"/>
          <w:numId w:val="1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Второй год обучения / 6 класс – 70 часов</w:t>
      </w:r>
    </w:p>
    <w:p w:rsidR="00DA5A26" w:rsidRPr="007F0673" w:rsidRDefault="00DA5A26" w:rsidP="006F63FE">
      <w:pPr>
        <w:widowControl/>
        <w:numPr>
          <w:ilvl w:val="0"/>
          <w:numId w:val="1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Третий год обучения / 7 класс – 70 часов</w:t>
      </w:r>
    </w:p>
    <w:p w:rsidR="00DA5A26" w:rsidRPr="007F0673" w:rsidRDefault="00DA5A26" w:rsidP="006F63FE">
      <w:pPr>
        <w:widowControl/>
        <w:numPr>
          <w:ilvl w:val="0"/>
          <w:numId w:val="1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Четвертый год обучения / 8 класс – 70 часов</w:t>
      </w:r>
    </w:p>
    <w:p w:rsidR="00DA5A26" w:rsidRPr="007F0673" w:rsidRDefault="00DA5A26" w:rsidP="006F63FE">
      <w:pPr>
        <w:widowControl/>
        <w:numPr>
          <w:ilvl w:val="0"/>
          <w:numId w:val="1"/>
        </w:numPr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Пятый год обучения / 9 класс – 68 часов.</w:t>
      </w:r>
    </w:p>
    <w:p w:rsidR="00DA5A26" w:rsidRPr="007F0673" w:rsidRDefault="00DA5A26" w:rsidP="006F63FE">
      <w:pPr>
        <w:widowControl/>
        <w:ind w:left="1429"/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b/>
          <w:kern w:val="0"/>
          <w:sz w:val="24"/>
          <w:szCs w:val="24"/>
          <w:lang w:val="ru-RU" w:eastAsia="ru-RU"/>
        </w:rPr>
      </w:pPr>
      <w:r w:rsidRPr="007F0673">
        <w:rPr>
          <w:b/>
          <w:sz w:val="24"/>
          <w:szCs w:val="24"/>
          <w:lang w:val="ru-RU"/>
        </w:rPr>
        <w:t xml:space="preserve">       Система оценки результатов, критерии освоения учебного материала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Формы контроля: устный 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ответ на уроке, анализ иллюстрации, работа с картой, работа с текстом,, сообщение, тест, проект.понятийный диктант, составление таблиц, подготовка реферата, эссе, сообщения, познавательные задания, проверка домашнего задания по вопросам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jc w:val="center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Критерии оценки знаний учащихся по истории</w:t>
      </w:r>
    </w:p>
    <w:p w:rsidR="00DA5A26" w:rsidRPr="007F0673" w:rsidRDefault="00DA5A26" w:rsidP="006F63FE">
      <w:pPr>
        <w:widowControl/>
        <w:shd w:val="clear" w:color="auto" w:fill="FFFFFF"/>
        <w:jc w:val="center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          </w:t>
      </w:r>
      <w:r w:rsidRPr="007F0673">
        <w:rPr>
          <w:rFonts w:eastAsia="Times New Roman"/>
          <w:b/>
          <w:bCs/>
          <w:kern w:val="0"/>
          <w:sz w:val="24"/>
          <w:szCs w:val="24"/>
          <w:u w:val="single"/>
          <w:lang w:val="ru-RU" w:eastAsia="ru-RU"/>
        </w:rPr>
        <w:t>Устный, письменный ответ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«5»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выставляется в том случае, если учащийся в полном объеме выполняет предъявленные задания и демонстрирует следующие знания и умения: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осуществлять поиск информации, представленной в различных знаковых системах;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логично, развернуто отвечать как на устный вопрос, так и на вопросы по историческому источнику;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 мира;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анализировать, сравнивать, обобщать факты прошлого и современности, руководствуясь принципом историзма;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сопоставлять различные точки зрения на исторические события, обосновывать свое мнение;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применять исторические знания при анализе различных проблем современного общества;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толковать содержание основных терминов исторической и общественно-политической лексики;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демонстрировать знание основных дат отечественной истории;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составлять краткий (тезисный) план предлагаемого к изучению материала;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оформлять контурную карту в соответствии с полнотой требований заданий (легенды);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читать карту, ориентируясь в историческом пространстве и времени;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преобразовывать текстовую информацию в иную (график, диаграмма, таблица);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«4»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выставляется в том случае, если учащийся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показывает предъявляемые требования, как и к ответу на «отлично», но при ответе допускает неточности, не искажающие общего исторического смысла;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демонстрирует знание причинно-следственных связей, основных дат;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дает определения прозвучавшим при ответе понятиям;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достаточно полно и уверенно владеет хотя бы 1-2 требуемыми практическими умениями при работе с исторической картой и историческим источником.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«3»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выставляется в том случае, если учащийся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демонстрирует общие представления об историческом процессе;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путается в датах, допускает неточности в определении понятий;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показывает верное понимание отдельных элементов исторического содержания на основе частичного использования необходимых умений;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отсутствует логически построенный и продуманный ответ;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умеет сопоставлять исторические события в России с событиями всеобщей истории;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показывает знание различных точек зрения, существующих по проблеме;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«2»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выставляется в том случае, если учащийся не продемонстрировал никаких знаний либо отказался отвечать.</w:t>
      </w:r>
    </w:p>
    <w:p w:rsidR="00DA5A26" w:rsidRPr="007F0673" w:rsidRDefault="00DA5A26" w:rsidP="006F63FE">
      <w:pPr>
        <w:widowControl/>
        <w:jc w:val="center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u w:val="single"/>
          <w:lang w:val="ru-RU" w:eastAsia="ru-RU"/>
        </w:rPr>
        <w:t>Требования к оценке: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оценка должна быть объективной и справедливой, ясной и понятной для обучаемого,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оценка должна выполнять стимулирующую функцию,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оценка должна быть всесторонней.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Критерии оценки тестового задания: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90-100%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- отлично «5»;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70-89%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- хорошо «4»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50-69%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- удовлетворительно «3»;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менее 50%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- неудовлетворительно «2»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   </w:t>
      </w:r>
      <w:r w:rsidRPr="007F0673">
        <w:rPr>
          <w:rFonts w:eastAsia="Times New Roman"/>
          <w:b/>
          <w:bCs/>
          <w:kern w:val="0"/>
          <w:sz w:val="24"/>
          <w:szCs w:val="24"/>
          <w:u w:val="single"/>
          <w:lang w:val="ru-RU" w:eastAsia="ru-RU"/>
        </w:rPr>
        <w:t>Нормы оценок работы с историческим источником</w:t>
      </w:r>
    </w:p>
    <w:p w:rsidR="00DA5A26" w:rsidRPr="007F0673" w:rsidRDefault="00DA5A26" w:rsidP="006F63FE">
      <w:pPr>
        <w:widowControl/>
        <w:shd w:val="clear" w:color="auto" w:fill="FFFFFF"/>
        <w:jc w:val="center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«5»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выставляется в том случае, если учащийся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установил тип источника и время (дату) его появления;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извлек из источника историческую информацию, на основе которой сформулировал и раскрыл поднятую в тексте проблему;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сопоставил факты нескольких исторических источников;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применил контекстные знания и базовые знания смежных предметных областей (география, искусство и т.д.)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для объяснения содержания исторического источника;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дал теоретическое обоснование информации источника и прокомментировал ее с использованием научной терминологии;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привел собственную точку зрения на рассматриваемую проблему;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аргументировал свою позицию с опорой на исторические факты и собственный жизненный опыт.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«4»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выставляется в том случае, если учащийся или экзаменующийся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определил тип источника и историческую эпоху его появления;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извлек из источника историческую информацию, на основе которой обозначил и пояснил поднятую в тексте проблему;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сопоставил факты нескольких исторических источников;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применил контекстные знания для объяснения содержания исторического источника;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прокомментировал информацию источника с использованием научной терминологии;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привел собственную точку зрения на рассматриваемую проблему, но затруднился с аргументацией свою позиции.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«3»</w:t>
      </w:r>
      <w:r w:rsidRPr="007F0673">
        <w:rPr>
          <w:rFonts w:eastAsia="Times New Roman"/>
          <w:i/>
          <w:iCs/>
          <w:kern w:val="0"/>
          <w:sz w:val="24"/>
          <w:szCs w:val="24"/>
          <w:lang w:val="ru-RU" w:eastAsia="ru-RU"/>
        </w:rPr>
        <w:t> 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выставляется в том случае, если учащийся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узнал тип источника, но указал примерное время его появления;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на основе информации источника увидел проблему, но не смог ее сформулировать;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попытался раскрыть проблему, пользуясь общими рассуждениями при слабой опоре на информацию источника;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сформулировал собственную точку зрения (позицию, отношение) при ответе на вопросы и задания к тексту источника.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«2»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выставляется в том случае, если учащийся или экзаменующийся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указал тип источника, но сделал попытку ответить на поставленные вопросы;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увидел проблему и не смог ее сформулировать;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пересказал текст источника без его комментирования;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или дал ответ не в контексте задания.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jc w:val="center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·      </w:t>
      </w:r>
      <w:r w:rsidRPr="007F0673">
        <w:rPr>
          <w:rFonts w:eastAsia="Times New Roman"/>
          <w:b/>
          <w:bCs/>
          <w:kern w:val="0"/>
          <w:sz w:val="24"/>
          <w:szCs w:val="24"/>
          <w:u w:val="single"/>
          <w:lang w:val="ru-RU" w:eastAsia="ru-RU"/>
        </w:rPr>
        <w:t>Нормы оценок работы с исторической картой</w:t>
      </w:r>
    </w:p>
    <w:p w:rsidR="00DA5A26" w:rsidRPr="007F0673" w:rsidRDefault="00DA5A26" w:rsidP="006F63FE">
      <w:pPr>
        <w:widowControl/>
        <w:shd w:val="clear" w:color="auto" w:fill="FFFFFF"/>
        <w:jc w:val="center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«5»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выставляется в том случае, если учащийся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читает легенду карты;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правильно описывает расположение стран (государств), используя соответствующую терминологию;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раскрывает сущность исторических процессов и явлений (войн, революций и пр.), пользуясь языком карты;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правильно и в полном объеме выполняет задания по контурной карте.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«4»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выставляется в том случае, если учащийся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допускает неточности при чтении легенды карты;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описывает расположение стран (государств), искажая или не в полном объеме используя картографические термины;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затрудняется в применении карты при анализе сущности исторических процессов и явлений;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в полном объеме выполняет задания по контурной карте.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«3»</w:t>
      </w:r>
      <w:r w:rsidRPr="007F0673">
        <w:rPr>
          <w:rFonts w:eastAsia="Times New Roman"/>
          <w:i/>
          <w:iCs/>
          <w:kern w:val="0"/>
          <w:sz w:val="24"/>
          <w:szCs w:val="24"/>
          <w:lang w:val="ru-RU" w:eastAsia="ru-RU"/>
        </w:rPr>
        <w:t> 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выставляется в том случае, если учащийся или экзаменующийся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допускает ошибки при чтении легенды карты, искажающие смысл исторической информации;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соотносит историческую информацию с картой;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может обозначить изучаемые исторические объекты (явления) на контурной карте.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kern w:val="0"/>
          <w:sz w:val="24"/>
          <w:szCs w:val="24"/>
          <w:lang w:val="ru-RU" w:eastAsia="ru-RU"/>
        </w:rPr>
        <w:t>Отметка «2»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 выставляется в том случае, если учащийся или экзаменующийся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умеет читать легенду карты;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не распознает историческую информацию, представленную на карте;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• отказался работать с контурной картой.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Критерии оценивания решения познавательных и практических задач.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В зависимости от содержащегося в вопросе предписания могут быть востребованы следующие умения: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br/>
        <w:t>анализировать информацию о социальных объектах, устанавливать соответствие между существенными чертами и признаками конкретных социальных явлений и обществоведческими понятиями;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br/>
        <w:t>осуществлять поиск социальной информации, представленной в различных знаковых системах (тест, диаграмма и т. п.);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br/>
        <w:t>извлекать из неадаптированных оригинальных текстов знания по заданным темам;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br/>
        <w:t>различать в социальной информации факты и мнения, выводы и аргументы;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br/>
        <w:t>применять социально-экономические и гуманитарные знания для решения познавательных задач по актуальным социальным проблемам, доказывать надежность предлагаемого решения;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br/>
        <w:t>предвидеть последствия определенных социальных действий.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br/>
      </w:r>
      <w:r w:rsidRPr="007F0673">
        <w:rPr>
          <w:rFonts w:eastAsia="Times New Roman"/>
          <w:i/>
          <w:iCs/>
          <w:color w:val="000000"/>
          <w:kern w:val="0"/>
          <w:sz w:val="24"/>
          <w:szCs w:val="24"/>
          <w:lang w:val="ru-RU" w:eastAsia="ru-RU"/>
        </w:rPr>
        <w:t> Оценка «5»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 ставится при получении требуемого ответа на основе грамотного применения соответствующих умений и теоретических знаний.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i/>
          <w:iCs/>
          <w:color w:val="000000"/>
          <w:kern w:val="0"/>
          <w:sz w:val="24"/>
          <w:szCs w:val="24"/>
          <w:lang w:val="ru-RU" w:eastAsia="ru-RU"/>
        </w:rPr>
        <w:t>Оценка «4»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 ставится, если допущены незначительные ошибки.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 </w:t>
      </w:r>
      <w:r w:rsidRPr="007F0673">
        <w:rPr>
          <w:rFonts w:eastAsia="Times New Roman"/>
          <w:i/>
          <w:iCs/>
          <w:color w:val="000000"/>
          <w:kern w:val="0"/>
          <w:sz w:val="24"/>
          <w:szCs w:val="24"/>
          <w:lang w:val="ru-RU" w:eastAsia="ru-RU"/>
        </w:rPr>
        <w:t>Оценка «3»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 ставится, если задание выполняется с помощью наводящих вопросов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Критерии оценивания письменного ответа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При оценке письменного ответа необходимо выделить следующие элементы: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1. Представление собственной точки зрения (позиции, отношения) при раскрытии проблемы.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2.  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3. Аргументация своей позиции с опорой на факты общественной жизни или собственный опыт.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Оценка «5»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 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Оценка «4»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 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Оценка «3» 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Оценка «2» 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ставится, если представлена собственная позиция по поднятой проблеме на бытовом уровне без аргументации.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 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Критерии оценивания исторических диктантов.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tbl>
      <w:tblPr>
        <w:tblW w:w="9069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24"/>
        <w:gridCol w:w="447"/>
        <w:gridCol w:w="7498"/>
      </w:tblGrid>
      <w:tr w:rsidR="00DA5A26" w:rsidRPr="007F0673" w:rsidTr="00EE77EF">
        <w:trPr>
          <w:trHeight w:val="240"/>
        </w:trPr>
        <w:tc>
          <w:tcPr>
            <w:tcW w:w="112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79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ошибки отсутствуют</w:t>
            </w:r>
          </w:p>
        </w:tc>
      </w:tr>
      <w:tr w:rsidR="00DA5A26" w:rsidRPr="007F0673" w:rsidTr="00EE77EF">
        <w:trPr>
          <w:trHeight w:val="240"/>
        </w:trPr>
        <w:tc>
          <w:tcPr>
            <w:tcW w:w="112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1-2</w:t>
            </w:r>
          </w:p>
        </w:tc>
        <w:tc>
          <w:tcPr>
            <w:tcW w:w="7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ошибки</w:t>
            </w:r>
          </w:p>
        </w:tc>
      </w:tr>
      <w:tr w:rsidR="00DA5A26" w:rsidRPr="007F0673" w:rsidTr="00EE77EF">
        <w:trPr>
          <w:trHeight w:val="240"/>
        </w:trPr>
        <w:tc>
          <w:tcPr>
            <w:tcW w:w="112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3-5</w:t>
            </w:r>
          </w:p>
        </w:tc>
        <w:tc>
          <w:tcPr>
            <w:tcW w:w="7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ошибки или 40-60% правильных ответов</w:t>
            </w:r>
          </w:p>
        </w:tc>
      </w:tr>
      <w:tr w:rsidR="00DA5A26" w:rsidRPr="006F63FE" w:rsidTr="00EE77EF">
        <w:trPr>
          <w:trHeight w:val="225"/>
        </w:trPr>
        <w:tc>
          <w:tcPr>
            <w:tcW w:w="112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«2»</w:t>
            </w:r>
          </w:p>
        </w:tc>
        <w:tc>
          <w:tcPr>
            <w:tcW w:w="79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6 и более ошибок или 15-39% правильных ответов</w:t>
            </w:r>
          </w:p>
        </w:tc>
      </w:tr>
    </w:tbl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Критерии оценивания сочинений (эссе).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При оценивании данного вида работы необходимо выделить следующие элементы:</w:t>
      </w:r>
    </w:p>
    <w:p w:rsidR="00DA5A26" w:rsidRPr="007F0673" w:rsidRDefault="00DA5A26" w:rsidP="006F63FE">
      <w:pPr>
        <w:widowControl/>
        <w:numPr>
          <w:ilvl w:val="0"/>
          <w:numId w:val="6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Представление собственной точки зрения (позиции, отношения) при раскрытии проблемы.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numPr>
          <w:ilvl w:val="0"/>
          <w:numId w:val="7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numPr>
          <w:ilvl w:val="0"/>
          <w:numId w:val="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Аргументация своей позиции с опорой на факты общественной жизни или собственный опыт. </w:t>
      </w: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Отметка «5» 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ставится, если представлена собственная точка зрения(позиция ,отношение)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Отметка «4» 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ставится, если представлена собственная точка зрения(позиция, отношение)при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Отметка «3» 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ставится, если представлена собственная точка зрения(позиция, отношение)при раскрытии проблемы, но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Отметка «2» 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ставится, если представлена собственная позиция по поднятой проблеме на бытовом уровне без аргументации.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Критерии оценивания проекта.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Высокий уровень - Отметка «5»</w:t>
      </w:r>
    </w:p>
    <w:p w:rsidR="00DA5A26" w:rsidRPr="007F0673" w:rsidRDefault="00DA5A26" w:rsidP="006F63FE">
      <w:pPr>
        <w:widowControl/>
        <w:numPr>
          <w:ilvl w:val="0"/>
          <w:numId w:val="9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Правильно поняты цель, задачи выполнения проекта.</w:t>
      </w:r>
    </w:p>
    <w:p w:rsidR="00DA5A26" w:rsidRPr="007F0673" w:rsidRDefault="00DA5A26" w:rsidP="006F63FE">
      <w:pPr>
        <w:widowControl/>
        <w:numPr>
          <w:ilvl w:val="0"/>
          <w:numId w:val="9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Соблюдена технология исполнения проекта, выдержаны соответствующие этапы.</w:t>
      </w:r>
    </w:p>
    <w:p w:rsidR="00DA5A26" w:rsidRPr="007F0673" w:rsidRDefault="00DA5A26" w:rsidP="006F63FE">
      <w:pPr>
        <w:widowControl/>
        <w:numPr>
          <w:ilvl w:val="0"/>
          <w:numId w:val="9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Проект оформлен в соответствии с требованиями.</w:t>
      </w:r>
    </w:p>
    <w:p w:rsidR="00DA5A26" w:rsidRPr="007F0673" w:rsidRDefault="00DA5A26" w:rsidP="006F63FE">
      <w:pPr>
        <w:widowControl/>
        <w:numPr>
          <w:ilvl w:val="0"/>
          <w:numId w:val="9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Проявлены творчество, инициатива.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numPr>
          <w:ilvl w:val="0"/>
          <w:numId w:val="10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Предъявленный продукт деятельности отличается высоким качеством исполнения, соответствует заявленной теме.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Повышенный уровень - Отметка «4»</w:t>
      </w:r>
    </w:p>
    <w:p w:rsidR="00DA5A26" w:rsidRPr="007F0673" w:rsidRDefault="00DA5A26" w:rsidP="006F63FE">
      <w:pPr>
        <w:widowControl/>
        <w:numPr>
          <w:ilvl w:val="0"/>
          <w:numId w:val="11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Правильно поняты цель, задачи выполнения проекта.</w:t>
      </w:r>
    </w:p>
    <w:p w:rsidR="00DA5A26" w:rsidRPr="007F0673" w:rsidRDefault="00DA5A26" w:rsidP="006F63FE">
      <w:pPr>
        <w:widowControl/>
        <w:numPr>
          <w:ilvl w:val="0"/>
          <w:numId w:val="12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Соблюдена технология исполнения проекта, этапы, но допущены незначительные ошибки, неточности в оформлении.</w:t>
      </w:r>
    </w:p>
    <w:p w:rsidR="00DA5A26" w:rsidRPr="007F0673" w:rsidRDefault="00DA5A26" w:rsidP="006F63FE">
      <w:pPr>
        <w:widowControl/>
        <w:numPr>
          <w:ilvl w:val="0"/>
          <w:numId w:val="13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Проявлено творчество.</w:t>
      </w:r>
    </w:p>
    <w:p w:rsidR="00DA5A26" w:rsidRPr="007F0673" w:rsidRDefault="00DA5A26" w:rsidP="006F63FE">
      <w:pPr>
        <w:widowControl/>
        <w:numPr>
          <w:ilvl w:val="0"/>
          <w:numId w:val="14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Предъявленный продукт деятельности отличается высоким качеством исполнения, соответствует заявленной теме.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Базовый уровень - Отметка «3»</w:t>
      </w:r>
    </w:p>
    <w:p w:rsidR="00DA5A26" w:rsidRPr="007F0673" w:rsidRDefault="00DA5A26" w:rsidP="006F63FE">
      <w:pPr>
        <w:widowControl/>
        <w:numPr>
          <w:ilvl w:val="0"/>
          <w:numId w:val="15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Правильно поняты цель, задачи выполнения проекта.</w:t>
      </w:r>
    </w:p>
    <w:p w:rsidR="00DA5A26" w:rsidRPr="007F0673" w:rsidRDefault="00DA5A26" w:rsidP="006F63FE">
      <w:pPr>
        <w:widowControl/>
        <w:numPr>
          <w:ilvl w:val="0"/>
          <w:numId w:val="16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Соблюдена технология выполнения проекта, но имеются 1-2 ошибки в этапах или в оформлении.</w:t>
      </w:r>
    </w:p>
    <w:p w:rsidR="00DA5A26" w:rsidRPr="007F0673" w:rsidRDefault="00DA5A26" w:rsidP="006F63FE">
      <w:pPr>
        <w:widowControl/>
        <w:numPr>
          <w:ilvl w:val="0"/>
          <w:numId w:val="17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Самостоятельность проявлена на недостаточном уровне.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Низкий уровень - Отметка «2»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Про</w:t>
      </w:r>
      <w:r>
        <w:rPr>
          <w:rFonts w:eastAsia="Times New Roman"/>
          <w:color w:val="000000"/>
          <w:kern w:val="0"/>
          <w:sz w:val="24"/>
          <w:szCs w:val="24"/>
          <w:lang w:val="ru-RU" w:eastAsia="ru-RU"/>
        </w:rPr>
        <w:t>ект не выполнен или не завершен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Работа с текстом (заполнение опорных таблиц и схем, письменный ответ на вопрос)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Высокий уровень -Отметка «5»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Задание выполнено на высоком уровне, отсутствуют ошибки. Работа выполнена в заданное время, самостоятельно, с соблюдением технологических требований и установок, качественно, творчески и эстетично.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Повышенный уровень - Отметка «4»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Задание выполнено на хорошем уровне, имеются 1 ошибка в содержании, или имеются незначительные ошибки в оформлении. Работа выполнена в заданное время, самостоятельно.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Базовый уровень - Отметка «3»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Задание выполнено на достаточном, минимальном уровне, имеются 2-3 ошибки в содержании или неграмотно оформлено. Работа выполнена с опозданием, но самостоятельно.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Низкий уровень - Отметка «2»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Задание не выполнено или не завершено самостоятельно учеником, при выполнении допущены большие отклонения от заданных требований и установок.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Критерии оценивания сообщения учащихся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Высокий уровень (Отметка «5») 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оценивается сообщение, соответствующее критериям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1.Соответствие содержания заявленной теме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2.Умение логично и последовательно излагать материалы доклада.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3.Свободное владение материалом, умение ответить на вопросы по теме сообщения.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4.Свободное владение монологической литературной речью.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5.Наличие презентации, схем, таблиц, иллюстраций и т.д.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Повышенный уровень (Отметка «4») 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оценивается сообщение,удовлетворяющийтемже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базовый уровень (Отметка «3») 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ставится,если ученик обнаруживает знание ипонимание основных положений темы сообщения, но: 1) излагает материал неполно и допускает неточности в изложении фактов; 2) не умеет достаточно глубоко и доказательно обосновывать свои суждения и привести свои примеры; 3) излагает материал непоследовательно, допускает ошибки в языковом оформлении излагаемого, не владеет монологической речью.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Низкий уровень (Отметка 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«</w:t>
      </w: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2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»)ставится,если ученик обнаруживает незнание большейчасти излагаемого материала, допускает ошибки в формулировке определений и правил, искажающие их смысл, беспорядочно и неуверенно излагает материал.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Формы дополнительного оценивания.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Данные формы работы позволяют учащимся получить более высокую отметку по предмету и не являются обязательными, потому оценивается только положительными отметками «5», «4», «3».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Метод проектов – педагогическая технология, цель которой ориентирует не на интеграцию фактических знаний, а на их применение и приобретение новых знаний (порой и путем самообразования) для активного включения в освоение новых способов человеческой деятельности.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kern w:val="0"/>
          <w:sz w:val="24"/>
          <w:szCs w:val="24"/>
          <w:lang w:val="ru-RU" w:eastAsia="ru-RU"/>
        </w:rPr>
        <w:t>Творческие задания (проекты) 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оцениваются по следующим критериям:</w:t>
      </w:r>
    </w:p>
    <w:p w:rsidR="00DA5A26" w:rsidRPr="007F0673" w:rsidRDefault="00DA5A26" w:rsidP="006F63FE">
      <w:pPr>
        <w:widowControl/>
        <w:numPr>
          <w:ilvl w:val="0"/>
          <w:numId w:val="1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самостоятельность работы над проектом;</w:t>
      </w:r>
    </w:p>
    <w:p w:rsidR="00DA5A26" w:rsidRPr="007F0673" w:rsidRDefault="00DA5A26" w:rsidP="006F63FE">
      <w:pPr>
        <w:widowControl/>
        <w:numPr>
          <w:ilvl w:val="0"/>
          <w:numId w:val="1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обоснование выбора темы и ее актуальность;</w:t>
      </w:r>
    </w:p>
    <w:p w:rsidR="00DA5A26" w:rsidRPr="007F0673" w:rsidRDefault="00DA5A26" w:rsidP="006F63FE">
      <w:pPr>
        <w:widowControl/>
        <w:numPr>
          <w:ilvl w:val="0"/>
          <w:numId w:val="1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практическая значимость работы;</w:t>
      </w:r>
    </w:p>
    <w:p w:rsidR="00DA5A26" w:rsidRPr="007F0673" w:rsidRDefault="00DA5A26" w:rsidP="006F63FE">
      <w:pPr>
        <w:widowControl/>
        <w:numPr>
          <w:ilvl w:val="0"/>
          <w:numId w:val="1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оригинальность решения проблемы;</w:t>
      </w:r>
    </w:p>
    <w:p w:rsidR="00DA5A26" w:rsidRPr="007F0673" w:rsidRDefault="00DA5A26" w:rsidP="006F63FE">
      <w:pPr>
        <w:widowControl/>
        <w:numPr>
          <w:ilvl w:val="0"/>
          <w:numId w:val="1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артистизм и выразительность выступления;</w:t>
      </w:r>
    </w:p>
    <w:p w:rsidR="00DA5A26" w:rsidRPr="007F0673" w:rsidRDefault="00DA5A26" w:rsidP="006F63FE">
      <w:pPr>
        <w:widowControl/>
        <w:numPr>
          <w:ilvl w:val="0"/>
          <w:numId w:val="1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глубина и широта знаний по проблеме;</w:t>
      </w:r>
    </w:p>
    <w:p w:rsidR="00DA5A26" w:rsidRPr="007F0673" w:rsidRDefault="00DA5A26" w:rsidP="006F63FE">
      <w:pPr>
        <w:widowControl/>
        <w:numPr>
          <w:ilvl w:val="0"/>
          <w:numId w:val="1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компетентность докладчика (ответы на вопросы);</w:t>
      </w:r>
    </w:p>
    <w:p w:rsidR="00DA5A26" w:rsidRPr="007F0673" w:rsidRDefault="00DA5A26" w:rsidP="006F63FE">
      <w:pPr>
        <w:widowControl/>
        <w:numPr>
          <w:ilvl w:val="0"/>
          <w:numId w:val="1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использование наглядности и технических средств;</w:t>
      </w:r>
    </w:p>
    <w:p w:rsidR="00DA5A26" w:rsidRPr="007F0673" w:rsidRDefault="00DA5A26" w:rsidP="006F63FE">
      <w:pPr>
        <w:widowControl/>
        <w:numPr>
          <w:ilvl w:val="0"/>
          <w:numId w:val="18"/>
        </w:numPr>
        <w:ind w:left="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грамотное использования терминологии;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-эстетическое оформление работы с рисунками, фотография</w:t>
      </w:r>
      <w:r w:rsidRPr="007F0673">
        <w:rPr>
          <w:rFonts w:eastAsia="Times New Roman"/>
          <w:kern w:val="0"/>
          <w:sz w:val="24"/>
          <w:szCs w:val="24"/>
          <w:lang w:val="ru-RU" w:eastAsia="ru-RU"/>
        </w:rPr>
        <w:t>ми;</w:t>
      </w:r>
    </w:p>
    <w:p w:rsidR="00DA5A26" w:rsidRPr="007F0673" w:rsidRDefault="00DA5A26" w:rsidP="006F63FE">
      <w:pPr>
        <w:widowControl/>
        <w:numPr>
          <w:ilvl w:val="0"/>
          <w:numId w:val="19"/>
        </w:numPr>
        <w:ind w:left="0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презентация по выбранной теме, найденная в Интернете должна быть творчески переработана, дополнена учащимся, иллюстрации и сочинения должны быть созданы самими детьми;</w:t>
      </w:r>
    </w:p>
    <w:p w:rsidR="00DA5A26" w:rsidRPr="007F0673" w:rsidRDefault="00DA5A26" w:rsidP="006F63FE">
      <w:pPr>
        <w:widowControl/>
        <w:numPr>
          <w:ilvl w:val="0"/>
          <w:numId w:val="19"/>
        </w:numPr>
        <w:ind w:left="0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успешная презентация перед одноклассниками.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Виды проектов:</w:t>
      </w:r>
    </w:p>
    <w:p w:rsidR="00DA5A26" w:rsidRPr="007F0673" w:rsidRDefault="00DA5A26" w:rsidP="006F63FE">
      <w:pPr>
        <w:widowControl/>
        <w:numPr>
          <w:ilvl w:val="0"/>
          <w:numId w:val="20"/>
        </w:numPr>
        <w:ind w:left="0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учебно-познавательные (стенгазеты, публичные выступления с сообщениями, докладами, самостоятельно найденными справочными материалами и др.);</w:t>
      </w:r>
    </w:p>
    <w:p w:rsidR="00DA5A26" w:rsidRPr="007F0673" w:rsidRDefault="00DA5A26" w:rsidP="006F63FE">
      <w:pPr>
        <w:widowControl/>
        <w:numPr>
          <w:ilvl w:val="0"/>
          <w:numId w:val="20"/>
        </w:numPr>
        <w:ind w:left="0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сценарии постановок, внеклассных мероприятий, конкурсов и т.д.;</w:t>
      </w:r>
    </w:p>
    <w:p w:rsidR="00DA5A26" w:rsidRPr="007F0673" w:rsidRDefault="00DA5A26" w:rsidP="006F63FE">
      <w:pPr>
        <w:widowControl/>
        <w:numPr>
          <w:ilvl w:val="0"/>
          <w:numId w:val="20"/>
        </w:numPr>
        <w:ind w:left="0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иллюстрации к изученной теме;</w:t>
      </w:r>
    </w:p>
    <w:p w:rsidR="00DA5A26" w:rsidRPr="007F0673" w:rsidRDefault="00DA5A26" w:rsidP="006F63FE">
      <w:pPr>
        <w:widowControl/>
        <w:numPr>
          <w:ilvl w:val="0"/>
          <w:numId w:val="20"/>
        </w:numPr>
        <w:ind w:left="0"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сочинения на изученную тему.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kern w:val="0"/>
          <w:sz w:val="24"/>
          <w:szCs w:val="24"/>
          <w:lang w:val="ru-RU" w:eastAsia="ru-RU"/>
        </w:rPr>
        <w:t>Отметка зависит от количества набранных баллов:</w:t>
      </w:r>
    </w:p>
    <w:p w:rsidR="00DA5A26" w:rsidRPr="007F0673" w:rsidRDefault="00DA5A26" w:rsidP="006F63FE">
      <w:pPr>
        <w:widowControl/>
        <w:jc w:val="left"/>
        <w:rPr>
          <w:rFonts w:eastAsia="Times New Roman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Требования к составлению проектов-кроссвордов и нормы их оценивания.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Объѐм, количество слов (учитель заранее оговаривает необходимое количество слов) – до 2 баллов.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Оформление – до 3 баллов.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Аккуратность оформления – до 2 баллов.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Умение презентовать – до 2 баллов.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Задания (все определения, формулировки должны быть однотипны) – до 2 баллов.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Информативная точность и достоверность фактов – до 2 баллов. Если кроссворд составлен с фактическими ошибками, то работа может не оцениваться.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Орфографическая правильность – до 1 балла.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Источники информации (с указанием сайтов, авторов, издательства и т.д.) – до 2 баллов.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Ключи к кроссворду – до 1 балла.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Нормы оценивания кроссвордов.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17 – 15 баллов – оценка “отлично”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13-15 баллов – оценка “хорошо”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10-13 баллов – оценка “удовлетворительно” (минимальное количество баллов на отметку “3” позволяет решитькроссворд).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i/>
          <w:iCs/>
          <w:color w:val="000000"/>
          <w:kern w:val="0"/>
          <w:sz w:val="24"/>
          <w:szCs w:val="24"/>
          <w:lang w:val="ru-RU" w:eastAsia="ru-RU"/>
        </w:rPr>
        <w:t>Рефераты 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по специально заданным темам или по выбору учащихся в5-9 классах.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i/>
          <w:iCs/>
          <w:color w:val="000000"/>
          <w:kern w:val="0"/>
          <w:sz w:val="24"/>
          <w:szCs w:val="24"/>
          <w:lang w:val="ru-RU" w:eastAsia="ru-RU"/>
        </w:rPr>
        <w:t>Отметка «5»:</w:t>
      </w:r>
    </w:p>
    <w:p w:rsidR="00DA5A26" w:rsidRPr="007F0673" w:rsidRDefault="00DA5A26" w:rsidP="006F63FE">
      <w:pPr>
        <w:widowControl/>
        <w:numPr>
          <w:ilvl w:val="0"/>
          <w:numId w:val="21"/>
        </w:numPr>
        <w:shd w:val="clear" w:color="auto" w:fill="FFFFFF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умение выбрать главное и конкретное;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- работа полно, грамотно раскрывает тему (учащийся использует исторические и обществоведческие термины, понятия, хорошо знает деятельность изучаемых личностей,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разбирается в исторических событиях, умеет их анализировать, высказывает личное мнение по данной теме, аккуратно выполняет работу, создает рисунки – при необходимости).</w:t>
      </w:r>
    </w:p>
    <w:p w:rsidR="00DA5A26" w:rsidRPr="007F0673" w:rsidRDefault="00DA5A26" w:rsidP="006F63FE">
      <w:pPr>
        <w:widowControl/>
        <w:shd w:val="clear" w:color="auto" w:fill="FFFFFF"/>
        <w:ind w:left="720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i/>
          <w:iCs/>
          <w:color w:val="000000"/>
          <w:kern w:val="0"/>
          <w:sz w:val="24"/>
          <w:szCs w:val="24"/>
          <w:lang w:val="ru-RU" w:eastAsia="ru-RU"/>
        </w:rPr>
        <w:t>Отметка «4»:</w:t>
      </w:r>
    </w:p>
    <w:p w:rsidR="00DA5A26" w:rsidRPr="007F0673" w:rsidRDefault="00DA5A26" w:rsidP="006F63FE">
      <w:pPr>
        <w:widowControl/>
        <w:numPr>
          <w:ilvl w:val="0"/>
          <w:numId w:val="22"/>
        </w:numPr>
        <w:shd w:val="clear" w:color="auto" w:fill="FFFFFF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работа полно раскрывает тему, допущены небольшие неточности в формулировке исторических и обществоведческих понятий, терминов, учащийся высказывает собственное мнение по данной теме.</w:t>
      </w:r>
    </w:p>
    <w:p w:rsidR="00DA5A26" w:rsidRPr="007F0673" w:rsidRDefault="00DA5A26" w:rsidP="006F63FE">
      <w:pPr>
        <w:widowControl/>
        <w:jc w:val="center"/>
        <w:rPr>
          <w:rFonts w:eastAsia="Times New Roman"/>
          <w:b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kern w:val="0"/>
          <w:sz w:val="24"/>
          <w:szCs w:val="24"/>
          <w:lang w:val="ru-RU" w:eastAsia="ru-RU"/>
        </w:rPr>
        <w:t>Планируемые результаты освоения учебного предмета</w:t>
      </w:r>
    </w:p>
    <w:p w:rsidR="00DA5A26" w:rsidRPr="007F0673" w:rsidRDefault="00DA5A26" w:rsidP="006F63FE">
      <w:pPr>
        <w:widowControl/>
        <w:ind w:firstLine="709"/>
        <w:rPr>
          <w:rFonts w:eastAsia="Times New Roman"/>
          <w:spacing w:val="1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spacing w:val="1"/>
          <w:kern w:val="0"/>
          <w:sz w:val="24"/>
          <w:szCs w:val="24"/>
          <w:lang w:val="ru-RU" w:eastAsia="ru-RU"/>
        </w:rPr>
        <w:t xml:space="preserve">ФГОС основного общего образования устанавливает требования к </w:t>
      </w:r>
      <w:r w:rsidRPr="007F0673">
        <w:rPr>
          <w:rFonts w:eastAsia="Times New Roman"/>
          <w:spacing w:val="1"/>
          <w:kern w:val="0"/>
          <w:sz w:val="24"/>
          <w:szCs w:val="24"/>
          <w:lang w:val="ru-RU" w:eastAsia="ru-RU"/>
        </w:rPr>
        <w:br/>
        <w:t xml:space="preserve">       результатам освоения учебного предмета:</w:t>
      </w:r>
    </w:p>
    <w:p w:rsidR="00DA5A26" w:rsidRPr="007F0673" w:rsidRDefault="00DA5A26" w:rsidP="006F63FE">
      <w:pPr>
        <w:widowControl/>
        <w:ind w:firstLine="851"/>
        <w:rPr>
          <w:rFonts w:eastAsia="Times New Roman"/>
          <w:spacing w:val="1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spacing w:val="1"/>
          <w:kern w:val="0"/>
          <w:sz w:val="24"/>
          <w:szCs w:val="24"/>
          <w:lang w:val="ru-RU" w:eastAsia="ru-RU"/>
        </w:rPr>
        <w:t>– личностным;</w:t>
      </w:r>
    </w:p>
    <w:p w:rsidR="00DA5A26" w:rsidRPr="007F0673" w:rsidRDefault="00DA5A26" w:rsidP="006F63FE">
      <w:pPr>
        <w:widowControl/>
        <w:ind w:firstLine="851"/>
        <w:rPr>
          <w:rFonts w:eastAsia="Times New Roman"/>
          <w:spacing w:val="1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spacing w:val="1"/>
          <w:kern w:val="0"/>
          <w:sz w:val="24"/>
          <w:szCs w:val="24"/>
          <w:lang w:val="ru-RU" w:eastAsia="ru-RU"/>
        </w:rPr>
        <w:t>– метапредметным;</w:t>
      </w:r>
    </w:p>
    <w:p w:rsidR="00DA5A26" w:rsidRPr="007F0673" w:rsidRDefault="00DA5A26" w:rsidP="006F63FE">
      <w:pPr>
        <w:widowControl/>
        <w:ind w:firstLine="851"/>
        <w:rPr>
          <w:rFonts w:eastAsia="Times New Roman"/>
          <w:spacing w:val="1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spacing w:val="1"/>
          <w:kern w:val="0"/>
          <w:sz w:val="24"/>
          <w:szCs w:val="24"/>
          <w:lang w:val="ru-RU" w:eastAsia="ru-RU"/>
        </w:rPr>
        <w:t>– предметным.</w:t>
      </w:r>
    </w:p>
    <w:p w:rsidR="00DA5A26" w:rsidRPr="007F0673" w:rsidRDefault="00DA5A26" w:rsidP="006F63FE">
      <w:pPr>
        <w:widowControl/>
        <w:shd w:val="clear" w:color="auto" w:fill="FFFFFF"/>
        <w:ind w:firstLine="540"/>
        <w:jc w:val="center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Личностные результаты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8788"/>
      </w:tblGrid>
      <w:tr w:rsidR="00DA5A26" w:rsidRPr="007F0673" w:rsidTr="00EE77EF">
        <w:tc>
          <w:tcPr>
            <w:tcW w:w="959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8788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Результаты</w:t>
            </w:r>
          </w:p>
        </w:tc>
      </w:tr>
      <w:tr w:rsidR="00DA5A26" w:rsidRPr="007F0673" w:rsidTr="00EE77EF">
        <w:tc>
          <w:tcPr>
            <w:tcW w:w="959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788" w:type="dxa"/>
          </w:tcPr>
          <w:p w:rsidR="00DA5A26" w:rsidRPr="007F0673" w:rsidRDefault="00DA5A26" w:rsidP="00EE77EF">
            <w:pPr>
              <w:widowControl/>
              <w:shd w:val="clear" w:color="auto" w:fill="FFFFFF"/>
              <w:ind w:left="34" w:right="-58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-дают адекватную самооценку результатам своей работы; 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ind w:left="34" w:right="-58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-объясняют себе свои наиболее заметные достижения и ближайшие цели саморазвития;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ind w:left="34" w:right="-58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-применяют правила делового сотрудничества;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ind w:left="34" w:right="-58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DA5A26" w:rsidRPr="006F63FE" w:rsidTr="00EE77EF">
        <w:tc>
          <w:tcPr>
            <w:tcW w:w="959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788" w:type="dxa"/>
          </w:tcPr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-грамотно излагают свои мысли в устной и письменной речи, понимают смысл поставленной задачи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-контролируют процесс и результат учебной  деятельности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DA5A26" w:rsidRPr="006F63FE" w:rsidTr="00EE77EF">
        <w:tc>
          <w:tcPr>
            <w:tcW w:w="959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788" w:type="dxa"/>
          </w:tcPr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-осознание своей идентичности как гражданина страны, члена семьи, этнической и религиозной группы, локальной и региональной общности;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-освоение гуманистических традиций и ценностей современного общества, уважение прав и свобод человека;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-понимание культурного многообразия мира, уважение к культуре своего и других народов, толерантность.</w:t>
            </w:r>
          </w:p>
          <w:p w:rsidR="00DA5A26" w:rsidRPr="007F0673" w:rsidRDefault="00DA5A26" w:rsidP="00EE77EF">
            <w:pPr>
              <w:widowControl/>
              <w:ind w:left="34" w:hanging="1820"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DA5A26" w:rsidRPr="006F63FE" w:rsidTr="00EE77EF">
        <w:tc>
          <w:tcPr>
            <w:tcW w:w="959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788" w:type="dxa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-познавательный интерес к прошлому своей страны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-освоение гуманистических традиций и ценностей современного общества, уважение прав и свобод человека;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-изложение своей точки зрения, её аргументация в соответствии с возрастными возможностями;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-следование этическим нормам и правилам ведения диалога;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-формирование коммуникативной компетентности;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-обсуждение и оценивание своих достижений, а также достижений других;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-расширение опыта конструктивного взаимодействия в социальном общении;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DA5A26" w:rsidRPr="006F63FE" w:rsidTr="00EE77EF">
        <w:tc>
          <w:tcPr>
            <w:tcW w:w="959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788" w:type="dxa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 осознание своей идентичности как гражданина страны, усвоение гуманистических, демократических и традиционных ценностей многонационального российского общества;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 формирование осознанного, уважительного и доброжелательного отношения к другому человеку, его мнению, гражданской позиции, его правам и свободам;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 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-понимание культурного многообразия своей страны и мира, уважение к культуре своего и других народов, толерантность.</w:t>
            </w:r>
          </w:p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</w:tr>
    </w:tbl>
    <w:p w:rsidR="00DA5A26" w:rsidRPr="007F0673" w:rsidRDefault="00DA5A26" w:rsidP="006F63FE">
      <w:pPr>
        <w:widowControl/>
        <w:shd w:val="clear" w:color="auto" w:fill="FFFFFF"/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</w:pPr>
    </w:p>
    <w:p w:rsidR="00DA5A26" w:rsidRPr="007F0673" w:rsidRDefault="00DA5A26" w:rsidP="006F63FE">
      <w:pPr>
        <w:widowControl/>
        <w:shd w:val="clear" w:color="auto" w:fill="FFFFFF"/>
        <w:ind w:firstLine="540"/>
        <w:jc w:val="center"/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Метапредметные результаты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6"/>
        <w:gridCol w:w="9065"/>
      </w:tblGrid>
      <w:tr w:rsidR="00DA5A26" w:rsidRPr="007F0673" w:rsidTr="00EE77EF">
        <w:tc>
          <w:tcPr>
            <w:tcW w:w="966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9065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Результаты</w:t>
            </w:r>
          </w:p>
        </w:tc>
      </w:tr>
      <w:tr w:rsidR="00DA5A26" w:rsidRPr="006F63FE" w:rsidTr="00EE77EF">
        <w:tc>
          <w:tcPr>
            <w:tcW w:w="966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065" w:type="dxa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Регулятивные УУД: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ind w:left="27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Самостоятельно обнаруживают и  формулируют  учебную проблему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ind w:left="27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Выдвигают версии решения проблемы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ind w:left="27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Составляют (индивидуально или в группе) план решения проблемы;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Познавательные УУД: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Проводят наблюдение и эксперимент под руководством учителя;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Осуществляют  поиск информации с использованием ресурсов библиотек и Интернета;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Дают определения понятиям;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Передают содержание в сжатом или развернутом виде.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 </w:t>
            </w:r>
            <w:r w:rsidRPr="007F0673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Коммуникативные УУД: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Организуют вместе с учителем совместную деятельность;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Умеют работать самостоятельно и в группе;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Умеют  слушать других и уважительно относиться к мнению других</w:t>
            </w:r>
          </w:p>
        </w:tc>
      </w:tr>
      <w:tr w:rsidR="00DA5A26" w:rsidRPr="006F63FE" w:rsidTr="00EE77EF">
        <w:tc>
          <w:tcPr>
            <w:tcW w:w="966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065" w:type="dxa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b/>
                <w:i/>
                <w:iCs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</w:pPr>
            <w:r w:rsidRPr="007F0673">
              <w:rPr>
                <w:rFonts w:eastAsia="Times New Roman"/>
                <w:b/>
                <w:i/>
                <w:iCs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Познавательные УУД: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color w:val="000000"/>
                <w:kern w:val="0"/>
                <w:sz w:val="24"/>
                <w:szCs w:val="24"/>
                <w:lang w:val="ru-RU" w:eastAsia="ru-RU"/>
              </w:rPr>
              <w:t> </w:t>
            </w: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Умение воспроизводить информацию по памяти, анализировать текст, проводить сравнение, устанавливать причинно-следственные связи, аргументировать свою точку зрения, строить речевые высказывания в устной и письменной форме.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b/>
                <w:i/>
                <w:iCs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 </w:t>
            </w:r>
            <w:r w:rsidRPr="007F0673">
              <w:rPr>
                <w:rFonts w:eastAsia="Times New Roman"/>
                <w:b/>
                <w:i/>
                <w:iCs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Регулятивные УУД: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color w:val="000000"/>
                <w:kern w:val="0"/>
                <w:sz w:val="24"/>
                <w:szCs w:val="24"/>
                <w:lang w:val="ru-RU" w:eastAsia="ru-RU"/>
              </w:rPr>
              <w:t> </w:t>
            </w: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Владение основами целеполагания, самоконтроля и самооценки, умение представлять результаты своей работы.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b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</w:pPr>
            <w:r w:rsidRPr="007F0673">
              <w:rPr>
                <w:rFonts w:eastAsia="Times New Roman"/>
                <w:b/>
                <w:i/>
                <w:iCs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Коммуникативные УУД:</w:t>
            </w:r>
            <w:r w:rsidRPr="007F0673">
              <w:rPr>
                <w:rFonts w:eastAsia="Times New Roman"/>
                <w:b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Владение монологической контекстной речью, умение слушать и отвечать на вопросы учителя, вступать в диалог, высказывать своё мнение</w:t>
            </w:r>
          </w:p>
        </w:tc>
      </w:tr>
      <w:tr w:rsidR="00DA5A26" w:rsidRPr="007F0673" w:rsidTr="00EE77EF">
        <w:tc>
          <w:tcPr>
            <w:tcW w:w="966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065" w:type="dxa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b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</w:pPr>
            <w:r w:rsidRPr="007F0673">
              <w:rPr>
                <w:rFonts w:eastAsia="Times New Roman"/>
                <w:b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Познавательные УУД: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 Умение выделять в тексте главное, делать выводы, строить речевые высказывания в устной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форме.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b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</w:pPr>
            <w:r w:rsidRPr="007F0673">
              <w:rPr>
                <w:rFonts w:eastAsia="Times New Roman"/>
                <w:b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Регулятивные УУД: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 Принятие и удержание цели и задач урока, умение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организовывать выполнение задач согласно инструкциям учителя, представлять и анализировать результаты своей работы на уроке.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Коммуникативные УУД</w:t>
            </w: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Умение слушать учителя и отвечать на вопросы,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аргументировать свою точку зрения</w:t>
            </w:r>
          </w:p>
        </w:tc>
      </w:tr>
      <w:tr w:rsidR="00DA5A26" w:rsidRPr="006F63FE" w:rsidTr="00EE77EF">
        <w:tc>
          <w:tcPr>
            <w:tcW w:w="966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kern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065" w:type="dxa"/>
          </w:tcPr>
          <w:p w:rsidR="00DA5A26" w:rsidRPr="007F0673" w:rsidRDefault="00DA5A26" w:rsidP="00EE77E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0673">
              <w:rPr>
                <w:rStyle w:val="c10"/>
                <w:color w:val="000000"/>
                <w:u w:val="single"/>
              </w:rPr>
              <w:t>Познавательные УУД:</w:t>
            </w:r>
            <w:r w:rsidRPr="007F0673">
              <w:rPr>
                <w:rStyle w:val="c0"/>
                <w:color w:val="000000"/>
              </w:rPr>
              <w:t> умение работать</w:t>
            </w:r>
          </w:p>
          <w:p w:rsidR="00DA5A26" w:rsidRPr="007F0673" w:rsidRDefault="00DA5A26" w:rsidP="00EE77E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0673">
              <w:rPr>
                <w:rStyle w:val="c0"/>
                <w:color w:val="000000"/>
              </w:rPr>
              <w:t>с различными источниками информации, анализировать текст, сравнивать</w:t>
            </w:r>
          </w:p>
          <w:p w:rsidR="00DA5A26" w:rsidRPr="007F0673" w:rsidRDefault="00DA5A26" w:rsidP="00EE77E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0673">
              <w:rPr>
                <w:rStyle w:val="c0"/>
                <w:color w:val="000000"/>
              </w:rPr>
              <w:t>объекты и их характеристики, определять логические связи между явлениями и процессами, структурировать информацию по заданным критериям, делать выводы.</w:t>
            </w:r>
          </w:p>
          <w:p w:rsidR="00DA5A26" w:rsidRPr="007F0673" w:rsidRDefault="00DA5A26" w:rsidP="00EE77E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0673">
              <w:rPr>
                <w:rStyle w:val="c10"/>
                <w:color w:val="000000"/>
                <w:u w:val="single"/>
              </w:rPr>
              <w:t>Регулятивные УУД:</w:t>
            </w:r>
            <w:r w:rsidRPr="007F0673">
              <w:rPr>
                <w:rStyle w:val="c0"/>
                <w:color w:val="000000"/>
              </w:rPr>
              <w:t> владение навыками самоконтроля и самоанализа, умение организовывать свою деятельность в соответствии с инструкциями учителя.</w:t>
            </w:r>
          </w:p>
          <w:p w:rsidR="00DA5A26" w:rsidRPr="007F0673" w:rsidRDefault="00DA5A26" w:rsidP="00EE77E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0673">
              <w:rPr>
                <w:rStyle w:val="c10"/>
                <w:color w:val="000000"/>
                <w:u w:val="single"/>
              </w:rPr>
              <w:t>Коммуникативные УУД:</w:t>
            </w:r>
            <w:r w:rsidRPr="007F0673">
              <w:rPr>
                <w:rStyle w:val="c0"/>
                <w:color w:val="000000"/>
              </w:rPr>
              <w:t> умение слушать учителя, полно и точно выражать свои мысли, высказывать и аргументировать свою точку зрения.</w:t>
            </w:r>
          </w:p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FF0000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DA5A26" w:rsidRPr="006F63FE" w:rsidTr="00EE77EF">
        <w:tc>
          <w:tcPr>
            <w:tcW w:w="966" w:type="dxa"/>
          </w:tcPr>
          <w:p w:rsidR="00DA5A26" w:rsidRPr="007F0673" w:rsidRDefault="00DA5A26" w:rsidP="00EE77EF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065" w:type="dxa"/>
          </w:tcPr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Познавательные УУД: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соотносить полученные результаты поиска со своей деятельностью;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находить в тексте требуемую информацию (в соответствии с целями своей деятельности);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ориентироваться в содержании текста, понимать целостный смысл текста, структурировать текст;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устанавливать взаимосвязь описанных в тексте событий, явлений, процессов;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резюмировать главную идею текста;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определять необходимые ключевые поисковые слова и запросы;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осуществлять взаимодействие с электронными поисковыми системами, словарями.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  <w:t>Регулятивные УУД: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ind w:firstLine="568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определять/находить, в том числе из предложенных вариантов, условия для выполнения учебной и познавательной задачи;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выбирать из предложенных вариантов и самостоятельно искать средства/ресурсы для решения задачи/достижения цели;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составлять план решения проблемы (выполнения проекта, проведения исследования);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 определять критерии правильности (корректности) выполнения учебной задачи;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анализировать и обосновывать применение соответствующего инструментария для выполнения учебной задачи;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обосновывать достижимость цели выбранным способом на основе оценки своих внутренних ресурсов и доступных внешних ресурсов;  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фиксировать и анализировать динамику собственных образовательных результатов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i/>
                <w:color w:val="000000"/>
                <w:kern w:val="0"/>
                <w:sz w:val="24"/>
                <w:szCs w:val="24"/>
                <w:u w:val="single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i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ru-RU" w:eastAsia="ru-RU"/>
              </w:rPr>
              <w:t>ПредметныеУУД: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представление о территории России и еѐ границах, об их изменениях на протяжении XIX в.;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знание истории и географии края, его достижений и культурных традиций в изучаемый период;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представление о социально-политическом устройстве Российской империи в XIX в.;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установление взаимосвязи между общественным движением и политическими событиями (на примере реформ и контрреформ);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определение и использование основных исторических понятий периода;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становление причинно-следственных связей, объяснение исторических явлений;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установление синхронистических связей истории России и стран Европы, Америки и Азии в XIX в.;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      </w:r>
          </w:p>
        </w:tc>
      </w:tr>
    </w:tbl>
    <w:p w:rsidR="00DA5A26" w:rsidRPr="007F0673" w:rsidRDefault="00DA5A26" w:rsidP="006F63FE">
      <w:pPr>
        <w:widowControl/>
        <w:ind w:firstLine="709"/>
        <w:jc w:val="center"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  <w:t>Планируемые предметные результаты освоения учебного предмета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276"/>
        <w:gridCol w:w="708"/>
        <w:gridCol w:w="1134"/>
        <w:gridCol w:w="2835"/>
        <w:gridCol w:w="1276"/>
        <w:gridCol w:w="1276"/>
      </w:tblGrid>
      <w:tr w:rsidR="00DA5A26" w:rsidRPr="007F0673" w:rsidTr="00EE77EF">
        <w:tc>
          <w:tcPr>
            <w:tcW w:w="10490" w:type="dxa"/>
            <w:gridSpan w:val="7"/>
          </w:tcPr>
          <w:p w:rsidR="00DA5A26" w:rsidRPr="007F0673" w:rsidRDefault="00DA5A26" w:rsidP="00EE77EF">
            <w:pPr>
              <w:widowControl/>
              <w:jc w:val="center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  <w:t>Планируемые результаты</w:t>
            </w:r>
          </w:p>
        </w:tc>
      </w:tr>
      <w:tr w:rsidR="00DA5A26" w:rsidRPr="007F0673" w:rsidTr="00EE77EF">
        <w:tc>
          <w:tcPr>
            <w:tcW w:w="10490" w:type="dxa"/>
            <w:gridSpan w:val="7"/>
          </w:tcPr>
          <w:p w:rsidR="00DA5A26" w:rsidRPr="007F0673" w:rsidRDefault="00DA5A26" w:rsidP="00EE77EF">
            <w:pPr>
              <w:widowControl/>
              <w:jc w:val="center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  <w:t>Предметные</w:t>
            </w:r>
          </w:p>
        </w:tc>
      </w:tr>
      <w:tr w:rsidR="00DA5A26" w:rsidRPr="006F63FE" w:rsidTr="00EE77EF">
        <w:tc>
          <w:tcPr>
            <w:tcW w:w="1985" w:type="dxa"/>
          </w:tcPr>
          <w:p w:rsidR="00DA5A26" w:rsidRPr="007F0673" w:rsidRDefault="00DA5A26" w:rsidP="00EE77EF">
            <w:pPr>
              <w:widowControl/>
              <w:contextualSpacing/>
              <w:jc w:val="center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  <w:t>Выпускник научится</w:t>
            </w:r>
          </w:p>
        </w:tc>
        <w:tc>
          <w:tcPr>
            <w:tcW w:w="1984" w:type="dxa"/>
            <w:gridSpan w:val="2"/>
          </w:tcPr>
          <w:p w:rsidR="00DA5A26" w:rsidRPr="007F0673" w:rsidRDefault="00DA5A26" w:rsidP="00EE77EF">
            <w:pPr>
              <w:widowControl/>
              <w:contextualSpacing/>
              <w:jc w:val="center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Виды деятельности, направленные на достижение результатов</w:t>
            </w:r>
          </w:p>
        </w:tc>
        <w:tc>
          <w:tcPr>
            <w:tcW w:w="3969" w:type="dxa"/>
            <w:gridSpan w:val="2"/>
          </w:tcPr>
          <w:p w:rsidR="00DA5A26" w:rsidRPr="007F0673" w:rsidRDefault="00DA5A26" w:rsidP="00EE77EF">
            <w:pPr>
              <w:widowControl/>
              <w:contextualSpacing/>
              <w:jc w:val="center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  <w:t>Выпускник получит возможность научиться</w:t>
            </w:r>
          </w:p>
        </w:tc>
        <w:tc>
          <w:tcPr>
            <w:tcW w:w="2552" w:type="dxa"/>
            <w:gridSpan w:val="2"/>
          </w:tcPr>
          <w:p w:rsidR="00DA5A26" w:rsidRDefault="00DA5A26" w:rsidP="00EE77EF">
            <w:pPr>
              <w:widowControl/>
              <w:contextualSpacing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Виды деятельности,</w:t>
            </w:r>
          </w:p>
          <w:p w:rsidR="00DA5A26" w:rsidRPr="007F0673" w:rsidRDefault="00DA5A26" w:rsidP="00EE77EF">
            <w:pPr>
              <w:widowControl/>
              <w:contextualSpacing/>
              <w:jc w:val="center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направленные на достижение результатов</w:t>
            </w:r>
          </w:p>
        </w:tc>
      </w:tr>
      <w:tr w:rsidR="00DA5A26" w:rsidRPr="007F0673" w:rsidTr="00EE77EF">
        <w:tc>
          <w:tcPr>
            <w:tcW w:w="10490" w:type="dxa"/>
            <w:gridSpan w:val="7"/>
          </w:tcPr>
          <w:p w:rsidR="00DA5A26" w:rsidRPr="007F0673" w:rsidRDefault="00DA5A26" w:rsidP="00EE77EF">
            <w:pPr>
              <w:widowControl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5 класс / первый год обучения</w:t>
            </w:r>
          </w:p>
        </w:tc>
      </w:tr>
      <w:tr w:rsidR="00DA5A26" w:rsidRPr="006F63FE" w:rsidTr="00EE77EF">
        <w:trPr>
          <w:trHeight w:val="1975"/>
        </w:trPr>
        <w:tc>
          <w:tcPr>
            <w:tcW w:w="1985" w:type="dxa"/>
          </w:tcPr>
          <w:p w:rsidR="00DA5A26" w:rsidRPr="007F0673" w:rsidRDefault="00DA5A26" w:rsidP="00EE77EF">
            <w:pPr>
              <w:widowControl/>
              <w:tabs>
                <w:tab w:val="left" w:pos="659"/>
              </w:tabs>
              <w:ind w:right="20"/>
              <w:contextualSpacing/>
              <w:jc w:val="left"/>
              <w:rPr>
                <w:rFonts w:eastAsia="Times New Roman"/>
                <w:kern w:val="0"/>
                <w:sz w:val="24"/>
                <w:szCs w:val="24"/>
                <w:lang w:val="ru-RU"/>
              </w:rPr>
            </w:pPr>
            <w:r w:rsidRPr="007F0673">
              <w:rPr>
                <w:rFonts w:eastAsia="Times New Roman"/>
                <w:kern w:val="0"/>
                <w:sz w:val="24"/>
                <w:szCs w:val="24"/>
                <w:lang w:val="ru-RU"/>
              </w:rPr>
              <w:t>-определять место исторических событий во времени, объяснять смысл основных хронологических понятий, терминов (тысячелетие, век, до н. э., н. э.);</w:t>
            </w:r>
          </w:p>
          <w:p w:rsidR="00DA5A26" w:rsidRPr="007F0673" w:rsidRDefault="00DA5A26" w:rsidP="00EE77EF">
            <w:pPr>
              <w:widowControl/>
              <w:tabs>
                <w:tab w:val="left" w:pos="659"/>
              </w:tabs>
              <w:ind w:right="20"/>
              <w:contextualSpacing/>
              <w:jc w:val="left"/>
              <w:rPr>
                <w:rFonts w:eastAsia="Times New Roman"/>
                <w:kern w:val="0"/>
                <w:sz w:val="24"/>
                <w:szCs w:val="24"/>
                <w:lang w:val="ru-RU"/>
              </w:rPr>
            </w:pPr>
            <w:r w:rsidRPr="007F0673">
              <w:rPr>
                <w:rFonts w:eastAsia="Times New Roman"/>
                <w:kern w:val="0"/>
                <w:sz w:val="24"/>
                <w:szCs w:val="24"/>
                <w:lang w:val="ru-RU"/>
              </w:rPr>
              <w:t>-использовать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      </w:r>
          </w:p>
          <w:p w:rsidR="00DA5A26" w:rsidRPr="007F0673" w:rsidRDefault="00DA5A26" w:rsidP="00EE77EF">
            <w:pPr>
              <w:tabs>
                <w:tab w:val="left" w:pos="659"/>
              </w:tabs>
              <w:ind w:right="20"/>
              <w:contextualSpacing/>
              <w:jc w:val="left"/>
              <w:rPr>
                <w:rFonts w:eastAsia="Times New Roman"/>
                <w:kern w:val="0"/>
                <w:sz w:val="24"/>
                <w:szCs w:val="24"/>
                <w:lang w:val="ru-RU"/>
              </w:rPr>
            </w:pPr>
            <w:r w:rsidRPr="007F0673">
              <w:rPr>
                <w:rFonts w:eastAsia="Times New Roman"/>
                <w:kern w:val="0"/>
                <w:sz w:val="24"/>
                <w:szCs w:val="24"/>
                <w:lang w:val="ru-RU"/>
              </w:rPr>
              <w:t>-проводить поиск информации в отрывках исторических текстов, материальных памятниках Древнего мира;</w:t>
            </w:r>
          </w:p>
        </w:tc>
        <w:tc>
          <w:tcPr>
            <w:tcW w:w="1984" w:type="dxa"/>
            <w:gridSpan w:val="2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 xml:space="preserve">-Система заданий  учебника 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-Самостоятельная работа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-Контрольная работа</w:t>
            </w:r>
          </w:p>
        </w:tc>
        <w:tc>
          <w:tcPr>
            <w:tcW w:w="3969" w:type="dxa"/>
            <w:gridSpan w:val="2"/>
          </w:tcPr>
          <w:p w:rsidR="00DA5A26" w:rsidRPr="007F0673" w:rsidRDefault="00DA5A26" w:rsidP="00EE77EF">
            <w:pPr>
              <w:widowControl/>
              <w:tabs>
                <w:tab w:val="left" w:pos="8640"/>
              </w:tabs>
              <w:contextualSpacing/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  <w:t>-давать характеристику общественного строя древних государств;</w:t>
            </w:r>
          </w:p>
          <w:p w:rsidR="00DA5A26" w:rsidRPr="007F0673" w:rsidRDefault="00DA5A26" w:rsidP="00EE77EF">
            <w:pPr>
              <w:widowControl/>
              <w:tabs>
                <w:tab w:val="left" w:pos="8640"/>
              </w:tabs>
              <w:contextualSpacing/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  <w:t>-сопоставлять свидетельства различных исторических источников, выявляя в них общее и различия;</w:t>
            </w:r>
          </w:p>
          <w:p w:rsidR="00DA5A26" w:rsidRPr="007F0673" w:rsidRDefault="00DA5A26" w:rsidP="00EE77EF">
            <w:pPr>
              <w:widowControl/>
              <w:tabs>
                <w:tab w:val="left" w:pos="8640"/>
              </w:tabs>
              <w:contextualSpacing/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  <w:t>-видеть проявления влияния античного искусства в окружающей среде;</w:t>
            </w:r>
          </w:p>
          <w:p w:rsidR="00DA5A26" w:rsidRPr="007F0673" w:rsidRDefault="00DA5A26" w:rsidP="00EE77EF">
            <w:pPr>
              <w:widowControl/>
              <w:tabs>
                <w:tab w:val="left" w:pos="8640"/>
              </w:tabs>
              <w:contextualSpacing/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  <w:t>-высказывать суждения о значении и месте исторического и культурного наследия древних обществ в мировой истории.</w:t>
            </w:r>
          </w:p>
          <w:p w:rsidR="00DA5A26" w:rsidRPr="007F0673" w:rsidRDefault="00DA5A26" w:rsidP="00EE77EF">
            <w:pPr>
              <w:widowControl/>
              <w:tabs>
                <w:tab w:val="left" w:pos="0"/>
              </w:tabs>
              <w:ind w:right="20"/>
              <w:contextualSpacing/>
              <w:rPr>
                <w:rFonts w:eastAsia="Times New Roman"/>
                <w:i/>
                <w:iCs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gridSpan w:val="2"/>
          </w:tcPr>
          <w:p w:rsidR="00DA5A26" w:rsidRPr="007F0673" w:rsidRDefault="00DA5A26" w:rsidP="00EE77EF">
            <w:pPr>
              <w:widowControl/>
              <w:numPr>
                <w:ilvl w:val="0"/>
                <w:numId w:val="4"/>
              </w:numPr>
              <w:tabs>
                <w:tab w:val="left" w:pos="654"/>
              </w:tabs>
              <w:ind w:left="40" w:right="458" w:hanging="6"/>
              <w:contextualSpacing/>
              <w:jc w:val="left"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 xml:space="preserve">Самостоятельный поиск информации в Интернете, различных печатных изданиях </w:t>
            </w:r>
          </w:p>
        </w:tc>
      </w:tr>
      <w:tr w:rsidR="00DA5A26" w:rsidRPr="007F0673" w:rsidTr="00EE77EF">
        <w:trPr>
          <w:trHeight w:val="285"/>
        </w:trPr>
        <w:tc>
          <w:tcPr>
            <w:tcW w:w="10490" w:type="dxa"/>
            <w:gridSpan w:val="7"/>
          </w:tcPr>
          <w:p w:rsidR="00DA5A26" w:rsidRPr="007F0673" w:rsidRDefault="00DA5A26" w:rsidP="00EE77EF">
            <w:pPr>
              <w:tabs>
                <w:tab w:val="left" w:pos="6000"/>
              </w:tabs>
              <w:ind w:left="40" w:right="20"/>
              <w:contextualSpacing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6  класс/второй год обучения</w:t>
            </w:r>
          </w:p>
        </w:tc>
      </w:tr>
      <w:tr w:rsidR="00DA5A26" w:rsidRPr="006F63FE" w:rsidTr="00EE77EF">
        <w:trPr>
          <w:trHeight w:val="4860"/>
        </w:trPr>
        <w:tc>
          <w:tcPr>
            <w:tcW w:w="3261" w:type="dxa"/>
            <w:gridSpan w:val="2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давать сравнительную характеристику политического устройства государств Средневековья (Русь,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Запад, Восток);</w:t>
            </w:r>
          </w:p>
          <w:p w:rsidR="00DA5A26" w:rsidRPr="007F0673" w:rsidRDefault="00DA5A26" w:rsidP="00EE77EF">
            <w:pPr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 с древнейших времён до начала XVI в.; </w:t>
            </w:r>
          </w:p>
        </w:tc>
        <w:tc>
          <w:tcPr>
            <w:tcW w:w="1842" w:type="dxa"/>
            <w:gridSpan w:val="2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 xml:space="preserve">Система задании учебника 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-Самостоятельная работа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-Контрольная работа</w:t>
            </w:r>
          </w:p>
          <w:p w:rsidR="00DA5A26" w:rsidRPr="007F0673" w:rsidRDefault="00DA5A26" w:rsidP="00EE77EF">
            <w:pPr>
              <w:ind w:firstLine="42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gridSpan w:val="2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Целостное представление об историческом пути России с древнейших времён до начала XVI в. как о важном периоде отечественной истории, в течение которого формировалась и развивалась российская цивилизация, складывались основы российской государственности, многонационального и поликонфессионального российского общества, шли процессы этнокультурной, религиозной, социальной самоидентификации;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яркие образы и картины, связанные с ключевыми событиями, личностями, явлениями и памятниками культуры российской истории с древнейших времён до начала XVI в.</w:t>
            </w:r>
          </w:p>
          <w:p w:rsidR="00DA5A26" w:rsidRPr="007F0673" w:rsidRDefault="00DA5A26" w:rsidP="00EE77EF">
            <w:pPr>
              <w:widowControl/>
              <w:tabs>
                <w:tab w:val="left" w:pos="8640"/>
              </w:tabs>
              <w:contextualSpacing/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4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Самостоятельный поиск информации в Интернете, различных печатных изданиях</w:t>
            </w:r>
          </w:p>
        </w:tc>
      </w:tr>
      <w:tr w:rsidR="00DA5A26" w:rsidRPr="007F0673" w:rsidTr="00EE77EF">
        <w:trPr>
          <w:trHeight w:val="435"/>
        </w:trPr>
        <w:tc>
          <w:tcPr>
            <w:tcW w:w="10490" w:type="dxa"/>
            <w:gridSpan w:val="7"/>
          </w:tcPr>
          <w:p w:rsidR="00DA5A26" w:rsidRPr="007F0673" w:rsidRDefault="00DA5A26" w:rsidP="00EE77EF">
            <w:pPr>
              <w:tabs>
                <w:tab w:val="left" w:pos="654"/>
              </w:tabs>
              <w:ind w:left="40" w:right="20"/>
              <w:contextualSpacing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7 класс/третий год  обучения</w:t>
            </w:r>
          </w:p>
        </w:tc>
      </w:tr>
      <w:tr w:rsidR="00DA5A26" w:rsidRPr="006F63FE" w:rsidTr="00EE77EF">
        <w:trPr>
          <w:trHeight w:val="3330"/>
        </w:trPr>
        <w:tc>
          <w:tcPr>
            <w:tcW w:w="3261" w:type="dxa"/>
            <w:gridSpan w:val="2"/>
          </w:tcPr>
          <w:p w:rsidR="00DA5A26" w:rsidRPr="007F0673" w:rsidRDefault="00DA5A26" w:rsidP="00EE77EF">
            <w:pPr>
              <w:widowControl/>
              <w:tabs>
                <w:tab w:val="left" w:pos="659"/>
                <w:tab w:val="left" w:pos="780"/>
                <w:tab w:val="center" w:pos="1283"/>
              </w:tabs>
              <w:ind w:right="20"/>
              <w:contextualSpacing/>
              <w:jc w:val="left"/>
              <w:rPr>
                <w:rFonts w:eastAsia="Times New Roman"/>
                <w:i/>
                <w:kern w:val="0"/>
                <w:sz w:val="24"/>
                <w:szCs w:val="24"/>
                <w:lang w:val="ru-RU"/>
              </w:rPr>
            </w:pPr>
            <w:r w:rsidRPr="007F0673">
              <w:rPr>
                <w:rFonts w:eastAsia="Times New Roman"/>
                <w:i/>
                <w:kern w:val="0"/>
                <w:sz w:val="24"/>
                <w:szCs w:val="24"/>
                <w:lang w:val="ru-RU"/>
              </w:rPr>
              <w:tab/>
            </w:r>
            <w:r w:rsidRPr="007F0673">
              <w:rPr>
                <w:rFonts w:eastAsia="Times New Roman"/>
                <w:i/>
                <w:kern w:val="0"/>
                <w:sz w:val="24"/>
                <w:szCs w:val="24"/>
                <w:lang w:val="ru-RU"/>
              </w:rPr>
              <w:tab/>
            </w:r>
            <w:r w:rsidRPr="007F0673">
              <w:rPr>
                <w:rFonts w:eastAsia="Times New Roman"/>
                <w:i/>
                <w:kern w:val="0"/>
                <w:sz w:val="24"/>
                <w:szCs w:val="24"/>
                <w:lang w:val="ru-RU"/>
              </w:rPr>
              <w:tab/>
            </w:r>
          </w:p>
          <w:p w:rsidR="00DA5A26" w:rsidRPr="007F0673" w:rsidRDefault="00DA5A26" w:rsidP="00EE77EF">
            <w:pPr>
              <w:shd w:val="clear" w:color="auto" w:fill="FFFFFF"/>
              <w:rPr>
                <w:rFonts w:eastAsia="Times New Roman"/>
                <w:kern w:val="0"/>
                <w:sz w:val="24"/>
                <w:szCs w:val="24"/>
                <w:lang w:val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      </w:r>
          </w:p>
        </w:tc>
        <w:tc>
          <w:tcPr>
            <w:tcW w:w="1842" w:type="dxa"/>
            <w:gridSpan w:val="2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 xml:space="preserve">Система задании учебника 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-Самостоятельная работа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-Контрольная работа</w:t>
            </w:r>
          </w:p>
        </w:tc>
        <w:tc>
          <w:tcPr>
            <w:tcW w:w="4111" w:type="dxa"/>
            <w:gridSpan w:val="2"/>
          </w:tcPr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DA5A26" w:rsidRPr="007F0673" w:rsidRDefault="00DA5A26" w:rsidP="00EE77EF">
            <w:pPr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 сравнивать развитие России и других стран в Новое время, объяснять, в чём заключались общие черты и особенности;</w:t>
            </w:r>
          </w:p>
          <w:p w:rsidR="00DA5A26" w:rsidRPr="007F0673" w:rsidRDefault="00DA5A26" w:rsidP="00EE77EF">
            <w:pPr>
              <w:shd w:val="clear" w:color="auto" w:fill="FFFFFF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      </w:r>
          </w:p>
        </w:tc>
        <w:tc>
          <w:tcPr>
            <w:tcW w:w="1276" w:type="dxa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4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Самостоятельный поиск информации в Интернете, различных печатных изданиях</w:t>
            </w:r>
          </w:p>
        </w:tc>
      </w:tr>
      <w:tr w:rsidR="00DA5A26" w:rsidRPr="007F0673" w:rsidTr="00EE77EF">
        <w:trPr>
          <w:trHeight w:val="405"/>
        </w:trPr>
        <w:tc>
          <w:tcPr>
            <w:tcW w:w="10490" w:type="dxa"/>
            <w:gridSpan w:val="7"/>
          </w:tcPr>
          <w:p w:rsidR="00DA5A26" w:rsidRPr="007F0673" w:rsidRDefault="00DA5A26" w:rsidP="00EE77EF">
            <w:pPr>
              <w:tabs>
                <w:tab w:val="left" w:pos="654"/>
              </w:tabs>
              <w:ind w:left="40" w:right="20"/>
              <w:contextualSpacing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8  класс /четвёртый год  обучения</w:t>
            </w:r>
          </w:p>
        </w:tc>
      </w:tr>
      <w:tr w:rsidR="00DA5A26" w:rsidRPr="006F63FE" w:rsidTr="00EE77EF">
        <w:trPr>
          <w:trHeight w:val="1710"/>
        </w:trPr>
        <w:tc>
          <w:tcPr>
            <w:tcW w:w="3261" w:type="dxa"/>
            <w:gridSpan w:val="2"/>
          </w:tcPr>
          <w:p w:rsidR="00DA5A26" w:rsidRPr="007F0673" w:rsidRDefault="00DA5A26" w:rsidP="00EE77EF">
            <w:pPr>
              <w:widowControl/>
              <w:tabs>
                <w:tab w:val="left" w:pos="659"/>
              </w:tabs>
              <w:ind w:right="20"/>
              <w:contextualSpacing/>
              <w:jc w:val="center"/>
              <w:rPr>
                <w:rFonts w:eastAsia="Times New Roman"/>
                <w:i/>
                <w:kern w:val="0"/>
                <w:sz w:val="24"/>
                <w:szCs w:val="24"/>
                <w:u w:val="single"/>
                <w:lang w:val="ru-RU"/>
              </w:rPr>
            </w:pPr>
            <w:r w:rsidRPr="007F0673">
              <w:rPr>
                <w:rFonts w:eastAsia="Times New Roman"/>
                <w:i/>
                <w:kern w:val="0"/>
                <w:sz w:val="24"/>
                <w:szCs w:val="24"/>
                <w:u w:val="single"/>
                <w:lang w:val="ru-RU"/>
              </w:rPr>
              <w:t>8 класс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• использовать историческую карту как источник информации о границах России и других государств в Новое время, 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i/>
                <w:kern w:val="0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 xml:space="preserve">Система задании учебника 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-Самостоятельная работа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-Контрольная работа</w:t>
            </w:r>
          </w:p>
        </w:tc>
        <w:tc>
          <w:tcPr>
            <w:tcW w:w="4111" w:type="dxa"/>
            <w:gridSpan w:val="2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 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 сравнивать развитие России и других стран в Новое время, объяснять, в чем заключались общие черты и особенности;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  <w:t>• 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      </w:r>
          </w:p>
          <w:p w:rsidR="00DA5A26" w:rsidRPr="007F0673" w:rsidRDefault="00DA5A26" w:rsidP="00EE77EF">
            <w:pPr>
              <w:widowControl/>
              <w:tabs>
                <w:tab w:val="left" w:pos="8640"/>
              </w:tabs>
              <w:contextualSpacing/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4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Самостоятельный поиск информации в Интернете, различных печатных изданиях</w:t>
            </w:r>
          </w:p>
        </w:tc>
      </w:tr>
      <w:tr w:rsidR="00DA5A26" w:rsidRPr="007F0673" w:rsidTr="00EE77EF">
        <w:trPr>
          <w:trHeight w:val="429"/>
        </w:trPr>
        <w:tc>
          <w:tcPr>
            <w:tcW w:w="10490" w:type="dxa"/>
            <w:gridSpan w:val="7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40" w:right="20"/>
              <w:contextualSpacing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9  класс/пятый год  обучения</w:t>
            </w:r>
          </w:p>
        </w:tc>
      </w:tr>
      <w:tr w:rsidR="00DA5A26" w:rsidRPr="006F63FE" w:rsidTr="00EE77EF">
        <w:tc>
          <w:tcPr>
            <w:tcW w:w="3261" w:type="dxa"/>
            <w:gridSpan w:val="2"/>
          </w:tcPr>
          <w:p w:rsidR="00DA5A26" w:rsidRPr="007F0673" w:rsidRDefault="00DA5A26" w:rsidP="00EE77EF">
            <w:pPr>
              <w:widowControl/>
              <w:tabs>
                <w:tab w:val="left" w:pos="659"/>
              </w:tabs>
              <w:ind w:right="20"/>
              <w:contextualSpacing/>
              <w:rPr>
                <w:rFonts w:eastAsia="Times New Roman"/>
                <w:i/>
                <w:kern w:val="0"/>
                <w:sz w:val="24"/>
                <w:szCs w:val="24"/>
                <w:u w:val="single"/>
                <w:lang w:val="ru-RU"/>
              </w:rPr>
            </w:pP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A"/>
                <w:kern w:val="0"/>
                <w:sz w:val="24"/>
                <w:szCs w:val="24"/>
                <w:lang w:val="ru-RU" w:eastAsia="ru-RU"/>
              </w:rPr>
              <w:t>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A"/>
                <w:kern w:val="0"/>
                <w:sz w:val="24"/>
                <w:szCs w:val="24"/>
                <w:lang w:val="ru-RU" w:eastAsia="ru-RU"/>
              </w:rPr>
      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A"/>
                <w:kern w:val="0"/>
                <w:sz w:val="24"/>
                <w:szCs w:val="24"/>
                <w:lang w:val="ru-RU" w:eastAsia="ru-RU"/>
              </w:rPr>
              <w:t>• сопоставлять развитие России и других стран в Новое время, сравнивать исторические ситуации и события;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A"/>
                <w:kern w:val="0"/>
                <w:sz w:val="24"/>
                <w:szCs w:val="24"/>
                <w:lang w:val="ru-RU" w:eastAsia="ru-RU"/>
              </w:rPr>
              <w:t>• давать оценку событиям и личностям отечественной и всеобщей истории Нового времени.</w:t>
            </w:r>
          </w:p>
          <w:p w:rsidR="00DA5A26" w:rsidRPr="007F0673" w:rsidRDefault="00DA5A26" w:rsidP="00EE77EF">
            <w:pPr>
              <w:widowControl/>
              <w:tabs>
                <w:tab w:val="left" w:pos="659"/>
              </w:tabs>
              <w:ind w:right="20"/>
              <w:contextualSpacing/>
              <w:jc w:val="left"/>
              <w:rPr>
                <w:rFonts w:eastAsia="Times New Roman"/>
                <w:kern w:val="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 xml:space="preserve">Система задании учебника 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-Самостоятельная работа</w:t>
            </w:r>
          </w:p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6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-Контрольная работа</w:t>
            </w:r>
          </w:p>
        </w:tc>
        <w:tc>
          <w:tcPr>
            <w:tcW w:w="4111" w:type="dxa"/>
            <w:gridSpan w:val="2"/>
          </w:tcPr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A"/>
                <w:kern w:val="0"/>
                <w:sz w:val="24"/>
                <w:szCs w:val="24"/>
                <w:lang w:val="ru-RU" w:eastAsia="ru-RU"/>
              </w:rPr>
      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A"/>
                <w:kern w:val="0"/>
                <w:sz w:val="24"/>
                <w:szCs w:val="24"/>
                <w:lang w:val="ru-RU" w:eastAsia="ru-RU"/>
              </w:rPr>
      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A"/>
                <w:kern w:val="0"/>
                <w:sz w:val="24"/>
                <w:szCs w:val="24"/>
                <w:lang w:val="ru-RU" w:eastAsia="ru-RU"/>
              </w:rPr>
              <w:t>• сравнивать развитие России и других стран в Новое время, объяснять, в чем заключались общие черты и особенности;</w:t>
            </w:r>
          </w:p>
          <w:p w:rsidR="00DA5A26" w:rsidRPr="007F0673" w:rsidRDefault="00DA5A26" w:rsidP="00EE77EF">
            <w:pPr>
              <w:widowControl/>
              <w:shd w:val="clear" w:color="auto" w:fill="FFFFFF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color w:val="00000A"/>
                <w:kern w:val="0"/>
                <w:sz w:val="24"/>
                <w:szCs w:val="24"/>
                <w:lang w:val="ru-RU" w:eastAsia="ru-RU"/>
              </w:rPr>
      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      </w:r>
          </w:p>
          <w:p w:rsidR="00DA5A26" w:rsidRPr="007F0673" w:rsidRDefault="00DA5A26" w:rsidP="00EE77EF">
            <w:pPr>
              <w:widowControl/>
              <w:tabs>
                <w:tab w:val="left" w:pos="8640"/>
              </w:tabs>
              <w:contextualSpacing/>
              <w:rPr>
                <w:rFonts w:eastAsia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DA5A26" w:rsidRPr="007F0673" w:rsidRDefault="00DA5A26" w:rsidP="00EE77EF">
            <w:pPr>
              <w:widowControl/>
              <w:tabs>
                <w:tab w:val="left" w:pos="654"/>
              </w:tabs>
              <w:ind w:left="40" w:right="20"/>
              <w:contextualSpacing/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</w:pPr>
            <w:r w:rsidRPr="007F0673">
              <w:rPr>
                <w:rFonts w:eastAsia="Times New Roman"/>
                <w:i/>
                <w:iCs/>
                <w:kern w:val="0"/>
                <w:sz w:val="24"/>
                <w:szCs w:val="24"/>
                <w:lang w:val="ru-RU" w:eastAsia="ru-RU"/>
              </w:rPr>
              <w:t>Самостоятельный поиск информации в Интернете, различных печатных изданиях</w:t>
            </w:r>
          </w:p>
        </w:tc>
      </w:tr>
    </w:tbl>
    <w:p w:rsidR="00DA5A26" w:rsidRPr="007F0673" w:rsidRDefault="00DA5A26" w:rsidP="006F63FE">
      <w:pPr>
        <w:widowControl/>
        <w:ind w:left="1429"/>
        <w:contextualSpacing/>
        <w:jc w:val="left"/>
        <w:rPr>
          <w:rFonts w:eastAsia="Times New Roman"/>
          <w:kern w:val="0"/>
          <w:sz w:val="24"/>
          <w:szCs w:val="24"/>
          <w:lang w:val="ru-RU" w:eastAsia="ru-RU"/>
        </w:rPr>
      </w:pPr>
      <w:bookmarkStart w:id="1" w:name="_GoBack"/>
      <w:bookmarkEnd w:id="1"/>
    </w:p>
    <w:bookmarkEnd w:id="0"/>
    <w:p w:rsidR="00DA5A26" w:rsidRPr="007F0673" w:rsidRDefault="00DA5A26" w:rsidP="006F63FE">
      <w:pPr>
        <w:rPr>
          <w:rFonts w:eastAsia="Times New Roman"/>
          <w:b/>
          <w:kern w:val="0"/>
          <w:sz w:val="24"/>
          <w:szCs w:val="24"/>
          <w:lang w:val="ru-RU"/>
        </w:rPr>
      </w:pPr>
      <w:r w:rsidRPr="007F0673">
        <w:rPr>
          <w:rFonts w:eastAsia="Times New Roman"/>
          <w:b/>
          <w:kern w:val="0"/>
          <w:sz w:val="24"/>
          <w:szCs w:val="24"/>
          <w:lang w:val="ru-RU"/>
        </w:rPr>
        <w:t xml:space="preserve">На изучение </w:t>
      </w: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/>
        </w:rPr>
        <w:t xml:space="preserve">используется региональный  компонент на уроках истории </w:t>
      </w:r>
    </w:p>
    <w:p w:rsidR="00DA5A26" w:rsidRPr="007F0673" w:rsidRDefault="00DA5A26" w:rsidP="006F63FE">
      <w:pPr>
        <w:jc w:val="center"/>
        <w:rPr>
          <w:rFonts w:eastAsia="Times New Roman"/>
          <w:b/>
          <w:kern w:val="0"/>
          <w:sz w:val="24"/>
          <w:szCs w:val="24"/>
          <w:lang w:val="ru-RU"/>
        </w:rPr>
      </w:pPr>
      <w:r w:rsidRPr="007F0673">
        <w:rPr>
          <w:rFonts w:eastAsia="Times New Roman"/>
          <w:b/>
          <w:kern w:val="0"/>
          <w:sz w:val="24"/>
          <w:szCs w:val="24"/>
          <w:lang w:val="ru-RU"/>
        </w:rPr>
        <w:t>Технологии, используемые в обучении:</w:t>
      </w:r>
    </w:p>
    <w:p w:rsidR="00DA5A26" w:rsidRPr="007F0673" w:rsidRDefault="00DA5A26" w:rsidP="006F63FE">
      <w:pPr>
        <w:rPr>
          <w:rFonts w:eastAsia="Times New Roman"/>
          <w:b/>
          <w:kern w:val="0"/>
          <w:sz w:val="24"/>
          <w:szCs w:val="24"/>
          <w:lang w:val="ru-RU"/>
        </w:rPr>
      </w:pPr>
      <w:r w:rsidRPr="007F0673">
        <w:rPr>
          <w:rFonts w:eastAsia="Times New Roman"/>
          <w:b/>
          <w:kern w:val="0"/>
          <w:sz w:val="24"/>
          <w:szCs w:val="24"/>
          <w:lang w:val="ru-RU"/>
        </w:rPr>
        <w:t xml:space="preserve">-Групповая технология. </w:t>
      </w:r>
      <w:r w:rsidRPr="007F0673">
        <w:rPr>
          <w:rFonts w:eastAsia="Times New Roman"/>
          <w:color w:val="000000"/>
          <w:kern w:val="0"/>
          <w:sz w:val="24"/>
          <w:szCs w:val="24"/>
          <w:shd w:val="clear" w:color="auto" w:fill="FFFFFF"/>
          <w:lang w:val="ru-RU"/>
        </w:rPr>
        <w:t>Цель: создание условии для развития познавательной самостоятельности учащихся, их коммуникативных умений и интеллектуальных способностей посредством взаимодействия в процессе выполнения группового задания для самостоятельной работы.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i/>
          <w:kern w:val="0"/>
          <w:sz w:val="24"/>
          <w:szCs w:val="24"/>
          <w:lang w:val="ru-RU" w:eastAsia="ru-RU"/>
        </w:rPr>
        <w:t>-</w:t>
      </w: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 xml:space="preserve"> Игровые технологии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. Цель: развитие мыслительных способностей, сообразительности, внимания, творческого воображения, интереса к предмету.</w:t>
      </w:r>
    </w:p>
    <w:p w:rsidR="00DA5A26" w:rsidRPr="007F0673" w:rsidRDefault="00DA5A26" w:rsidP="006F63FE">
      <w:pPr>
        <w:widowControl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-</w:t>
      </w: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 xml:space="preserve"> Проектная технология. Цель: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 xml:space="preserve"> показать умения отдельного ученика или группы обучающихся использовать приобретенный на уроках истории в школе исследовательский опыт</w:t>
      </w:r>
    </w:p>
    <w:p w:rsidR="00DA5A26" w:rsidRPr="007F0673" w:rsidRDefault="00DA5A26" w:rsidP="006F63FE">
      <w:pPr>
        <w:widowControl/>
        <w:shd w:val="clear" w:color="auto" w:fill="FFFFFF"/>
        <w:jc w:val="left"/>
        <w:rPr>
          <w:rFonts w:eastAsia="Times New Roman"/>
          <w:color w:val="333333"/>
          <w:kern w:val="0"/>
          <w:sz w:val="24"/>
          <w:szCs w:val="24"/>
          <w:shd w:val="clear" w:color="auto" w:fill="FFFFFF"/>
          <w:lang w:val="ru-RU" w:eastAsia="ru-RU"/>
        </w:rPr>
      </w:pP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 xml:space="preserve">- </w:t>
      </w:r>
      <w:r w:rsidRPr="007F0673"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  <w:t>Информационно – коммуникационная технология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 xml:space="preserve">. Цель: </w:t>
      </w:r>
      <w:r w:rsidRPr="007F0673">
        <w:rPr>
          <w:rFonts w:eastAsia="Times New Roman"/>
          <w:color w:val="000000"/>
          <w:kern w:val="0"/>
          <w:sz w:val="24"/>
          <w:szCs w:val="24"/>
          <w:shd w:val="clear" w:color="auto" w:fill="FFFFFF"/>
          <w:lang w:val="ru-RU" w:eastAsia="ru-RU"/>
        </w:rPr>
        <w:t xml:space="preserve">повышение  мотивации и эффективности обучения, </w:t>
      </w:r>
      <w:r w:rsidRPr="007F0673">
        <w:rPr>
          <w:rFonts w:eastAsia="Times New Roman"/>
          <w:color w:val="333333"/>
          <w:kern w:val="0"/>
          <w:sz w:val="24"/>
          <w:szCs w:val="24"/>
          <w:shd w:val="clear" w:color="auto" w:fill="FFFFFF"/>
          <w:lang w:val="ru-RU" w:eastAsia="ru-RU"/>
        </w:rPr>
        <w:t>оптимизации учебного процесса.</w:t>
      </w:r>
    </w:p>
    <w:p w:rsidR="00DA5A26" w:rsidRPr="007F0673" w:rsidRDefault="00DA5A26" w:rsidP="006F63FE">
      <w:pPr>
        <w:widowControl/>
        <w:shd w:val="clear" w:color="auto" w:fill="FFFFFF"/>
        <w:jc w:val="center"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color w:val="222222"/>
          <w:kern w:val="0"/>
          <w:sz w:val="24"/>
          <w:szCs w:val="24"/>
          <w:lang w:val="ru-RU" w:eastAsia="ru-RU"/>
        </w:rPr>
        <w:t>Методы контроля</w:t>
      </w:r>
    </w:p>
    <w:p w:rsidR="00DA5A26" w:rsidRPr="007F0673" w:rsidRDefault="00DA5A26" w:rsidP="006F63FE">
      <w:pPr>
        <w:widowControl/>
        <w:numPr>
          <w:ilvl w:val="0"/>
          <w:numId w:val="2"/>
        </w:numPr>
        <w:shd w:val="clear" w:color="auto" w:fill="FFFFFF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Индивидуальный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. Цель:  выяснить индивидуальные знания, способности и возможности отдельных учащихся</w:t>
      </w:r>
    </w:p>
    <w:p w:rsidR="00DA5A26" w:rsidRPr="007F0673" w:rsidRDefault="00DA5A26" w:rsidP="006F63FE">
      <w:pPr>
        <w:widowControl/>
        <w:numPr>
          <w:ilvl w:val="0"/>
          <w:numId w:val="2"/>
        </w:numPr>
        <w:shd w:val="clear" w:color="auto" w:fill="FFFFFF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 xml:space="preserve">Групповой. Цель: 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 xml:space="preserve"> обобщение и систематизация учебного материала</w:t>
      </w:r>
    </w:p>
    <w:p w:rsidR="00DA5A26" w:rsidRPr="007F0673" w:rsidRDefault="00DA5A26" w:rsidP="006F63FE">
      <w:pPr>
        <w:widowControl/>
        <w:numPr>
          <w:ilvl w:val="0"/>
          <w:numId w:val="2"/>
        </w:numPr>
        <w:shd w:val="clear" w:color="auto" w:fill="FFFFFF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 xml:space="preserve">Фронтальный. Цель: </w:t>
      </w:r>
      <w:r w:rsidRPr="007F0673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изучение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правильности восприятия и понимания учебного материала.</w:t>
      </w:r>
    </w:p>
    <w:p w:rsidR="00DA5A26" w:rsidRPr="007F0673" w:rsidRDefault="00DA5A26" w:rsidP="006F63FE">
      <w:pPr>
        <w:widowControl/>
        <w:shd w:val="clear" w:color="auto" w:fill="FFFFFF"/>
        <w:jc w:val="center"/>
        <w:textAlignment w:val="baseline"/>
        <w:outlineLvl w:val="1"/>
        <w:rPr>
          <w:rFonts w:eastAsia="Times New Roman"/>
          <w:b/>
          <w:bCs/>
          <w:color w:val="222222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222222"/>
          <w:kern w:val="0"/>
          <w:sz w:val="24"/>
          <w:szCs w:val="24"/>
          <w:lang w:val="ru-RU" w:eastAsia="ru-RU"/>
        </w:rPr>
        <w:t>Формы контроля</w:t>
      </w:r>
    </w:p>
    <w:p w:rsidR="00DA5A26" w:rsidRPr="007F0673" w:rsidRDefault="00DA5A26" w:rsidP="006F63FE">
      <w:pPr>
        <w:widowControl/>
        <w:numPr>
          <w:ilvl w:val="0"/>
          <w:numId w:val="3"/>
        </w:numPr>
        <w:shd w:val="clear" w:color="auto" w:fill="FFFFFF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Устный опрос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 xml:space="preserve"> Цель: выявить правильность ответа по содержанию, его последовательность, самостоятельность суждений и выводов, степень развития логического мышления, культуру речи учащихся. Эта форма применяется для текущего и тематического учета.</w:t>
      </w:r>
    </w:p>
    <w:p w:rsidR="00DA5A26" w:rsidRPr="007F0673" w:rsidRDefault="00DA5A26" w:rsidP="006F63FE">
      <w:pPr>
        <w:widowControl/>
        <w:numPr>
          <w:ilvl w:val="0"/>
          <w:numId w:val="3"/>
        </w:numPr>
        <w:shd w:val="clear" w:color="auto" w:fill="FFFFFF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 xml:space="preserve">Письменный контроль. Цель: 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>  диагностика умении применять знания в учебной практике и осуществляется в виде исторических диктантов, контрольных, проверочных и самостоятельных работ, тестов, рефератов.</w:t>
      </w:r>
    </w:p>
    <w:p w:rsidR="00DA5A26" w:rsidRPr="007F0673" w:rsidRDefault="00DA5A26" w:rsidP="006F63FE">
      <w:pPr>
        <w:widowControl/>
        <w:numPr>
          <w:ilvl w:val="0"/>
          <w:numId w:val="3"/>
        </w:numPr>
        <w:shd w:val="clear" w:color="auto" w:fill="FFFFFF"/>
        <w:jc w:val="left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7F0673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Зачет.</w:t>
      </w:r>
      <w:r w:rsidRPr="007F0673">
        <w:rPr>
          <w:rFonts w:eastAsia="Times New Roman"/>
          <w:color w:val="000000"/>
          <w:kern w:val="0"/>
          <w:sz w:val="24"/>
          <w:szCs w:val="24"/>
          <w:lang w:val="ru-RU" w:eastAsia="ru-RU"/>
        </w:rPr>
        <w:t xml:space="preserve"> Цель: определение достижении конечных результатов обучения по определенной теме каждым учащимся. </w:t>
      </w:r>
    </w:p>
    <w:p w:rsidR="00DA5A26" w:rsidRPr="005F3088" w:rsidRDefault="00DA5A26" w:rsidP="006F63FE">
      <w:pPr>
        <w:rPr>
          <w:lang w:val="ru-RU"/>
        </w:rPr>
      </w:pPr>
    </w:p>
    <w:p w:rsidR="00DA5A26" w:rsidRPr="006F63FE" w:rsidRDefault="00DA5A26">
      <w:pPr>
        <w:rPr>
          <w:lang w:val="ru-RU"/>
        </w:rPr>
      </w:pPr>
    </w:p>
    <w:sectPr w:rsidR="00DA5A26" w:rsidRPr="006F63FE" w:rsidSect="00595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1">
    <w:nsid w:val="04973260"/>
    <w:multiLevelType w:val="multilevel"/>
    <w:tmpl w:val="9B42C6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CB35ED6"/>
    <w:multiLevelType w:val="multilevel"/>
    <w:tmpl w:val="0D9C8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FB65A5"/>
    <w:multiLevelType w:val="multilevel"/>
    <w:tmpl w:val="5A804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6747D3"/>
    <w:multiLevelType w:val="multilevel"/>
    <w:tmpl w:val="40DC99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C148BA"/>
    <w:multiLevelType w:val="hybridMultilevel"/>
    <w:tmpl w:val="794A7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1834DC"/>
    <w:multiLevelType w:val="multilevel"/>
    <w:tmpl w:val="3EF24D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B94988"/>
    <w:multiLevelType w:val="hybridMultilevel"/>
    <w:tmpl w:val="51D60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A00A4"/>
    <w:multiLevelType w:val="multilevel"/>
    <w:tmpl w:val="91CC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1141AE8"/>
    <w:multiLevelType w:val="multilevel"/>
    <w:tmpl w:val="E5CC6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E382562"/>
    <w:multiLevelType w:val="multilevel"/>
    <w:tmpl w:val="CBA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3826C4"/>
    <w:multiLevelType w:val="multilevel"/>
    <w:tmpl w:val="CC2C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0576227"/>
    <w:multiLevelType w:val="multilevel"/>
    <w:tmpl w:val="564A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7018DD"/>
    <w:multiLevelType w:val="multilevel"/>
    <w:tmpl w:val="31223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75F2D8F"/>
    <w:multiLevelType w:val="multilevel"/>
    <w:tmpl w:val="5942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55" w:hanging="375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C36F7D"/>
    <w:multiLevelType w:val="multilevel"/>
    <w:tmpl w:val="D026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737807"/>
    <w:multiLevelType w:val="multilevel"/>
    <w:tmpl w:val="EA3205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30C03DD"/>
    <w:multiLevelType w:val="multilevel"/>
    <w:tmpl w:val="D350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18665C"/>
    <w:multiLevelType w:val="multilevel"/>
    <w:tmpl w:val="2B90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E16C7F"/>
    <w:multiLevelType w:val="multilevel"/>
    <w:tmpl w:val="2668DF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03148BB"/>
    <w:multiLevelType w:val="multilevel"/>
    <w:tmpl w:val="EC54E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2E209E1"/>
    <w:multiLevelType w:val="multilevel"/>
    <w:tmpl w:val="4FE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0"/>
  </w:num>
  <w:num w:numId="5">
    <w:abstractNumId w:val="12"/>
  </w:num>
  <w:num w:numId="6">
    <w:abstractNumId w:val="9"/>
  </w:num>
  <w:num w:numId="7">
    <w:abstractNumId w:val="13"/>
  </w:num>
  <w:num w:numId="8">
    <w:abstractNumId w:val="19"/>
  </w:num>
  <w:num w:numId="9">
    <w:abstractNumId w:val="8"/>
  </w:num>
  <w:num w:numId="10">
    <w:abstractNumId w:val="1"/>
  </w:num>
  <w:num w:numId="11">
    <w:abstractNumId w:val="20"/>
  </w:num>
  <w:num w:numId="12">
    <w:abstractNumId w:val="3"/>
  </w:num>
  <w:num w:numId="13">
    <w:abstractNumId w:val="16"/>
  </w:num>
  <w:num w:numId="14">
    <w:abstractNumId w:val="4"/>
  </w:num>
  <w:num w:numId="15">
    <w:abstractNumId w:val="11"/>
  </w:num>
  <w:num w:numId="16">
    <w:abstractNumId w:val="2"/>
  </w:num>
  <w:num w:numId="17">
    <w:abstractNumId w:val="6"/>
  </w:num>
  <w:num w:numId="18">
    <w:abstractNumId w:val="21"/>
  </w:num>
  <w:num w:numId="19">
    <w:abstractNumId w:val="10"/>
  </w:num>
  <w:num w:numId="20">
    <w:abstractNumId w:val="17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3FE"/>
    <w:rsid w:val="00201CF7"/>
    <w:rsid w:val="003B04F3"/>
    <w:rsid w:val="003F347F"/>
    <w:rsid w:val="0059597B"/>
    <w:rsid w:val="005B4374"/>
    <w:rsid w:val="005F3088"/>
    <w:rsid w:val="006F63FE"/>
    <w:rsid w:val="00724144"/>
    <w:rsid w:val="007F0673"/>
    <w:rsid w:val="00D06113"/>
    <w:rsid w:val="00DA5A26"/>
    <w:rsid w:val="00EE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3FE"/>
    <w:pPr>
      <w:widowControl w:val="0"/>
      <w:jc w:val="both"/>
    </w:pPr>
    <w:rPr>
      <w:rFonts w:ascii="Times New Roman" w:eastAsia="SimSun" w:hAnsi="Times New Roman"/>
      <w:kern w:val="2"/>
      <w:sz w:val="21"/>
      <w:szCs w:val="20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">
    <w:name w:val="c5"/>
    <w:basedOn w:val="Normal"/>
    <w:uiPriority w:val="99"/>
    <w:rsid w:val="006F63FE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ru-RU" w:eastAsia="ru-RU"/>
    </w:rPr>
  </w:style>
  <w:style w:type="character" w:customStyle="1" w:styleId="c10">
    <w:name w:val="c10"/>
    <w:uiPriority w:val="99"/>
    <w:rsid w:val="006F63FE"/>
  </w:style>
  <w:style w:type="character" w:customStyle="1" w:styleId="c0">
    <w:name w:val="c0"/>
    <w:uiPriority w:val="99"/>
    <w:rsid w:val="006F6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16</Pages>
  <Words>5671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subject/>
  <dc:creator>Dell</dc:creator>
  <cp:keywords/>
  <dc:description/>
  <cp:lastModifiedBy>Фаяз</cp:lastModifiedBy>
  <cp:revision>2</cp:revision>
  <dcterms:created xsi:type="dcterms:W3CDTF">2022-11-16T18:48:00Z</dcterms:created>
  <dcterms:modified xsi:type="dcterms:W3CDTF">2022-11-16T18:48:00Z</dcterms:modified>
</cp:coreProperties>
</file>